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62D" w:rsidRPr="008228A8" w:rsidRDefault="0085162D" w:rsidP="008434E4">
      <w:pPr>
        <w:pStyle w:val="BodyText"/>
        <w:rPr>
          <w:rFonts w:ascii="Times New Roman" w:hAnsi="Times New Roman" w:cs="Times New Roman"/>
          <w:lang w:val="kk-KZ"/>
        </w:rPr>
      </w:pPr>
    </w:p>
    <w:p w:rsidR="0085162D" w:rsidRPr="008228A8" w:rsidRDefault="0085162D" w:rsidP="008434E4">
      <w:pPr>
        <w:pStyle w:val="BodyTex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Times New Roman" w:hAnsi="Times New Roman" w:cs="Times New Roman"/>
          <w:lang w:val="kk-KZ"/>
        </w:rPr>
      </w:pPr>
      <w:r w:rsidRPr="008228A8">
        <w:rPr>
          <w:rFonts w:ascii="Times New Roman" w:hAnsi="Times New Roman" w:cs="Times New Roman"/>
          <w:lang w:val="kk-KZ"/>
        </w:rPr>
        <w:t>Балабақшаның атауы :Павлодар қаласы білім беру бөлімінің «көру қабілеті бұзылған балаларға арналған мамандандырылған үлгідегі № 82 сәбилер бақшасы»</w:t>
      </w:r>
    </w:p>
    <w:p w:rsidR="0085162D" w:rsidRPr="008228A8" w:rsidRDefault="0085162D" w:rsidP="008434E4">
      <w:pPr>
        <w:pStyle w:val="BodyTex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Times New Roman" w:hAnsi="Times New Roman" w:cs="Times New Roman"/>
          <w:lang w:val="kk-KZ"/>
        </w:rPr>
      </w:pPr>
      <w:r w:rsidRPr="008228A8">
        <w:rPr>
          <w:rFonts w:ascii="Times New Roman" w:hAnsi="Times New Roman" w:cs="Times New Roman"/>
          <w:lang w:val="kk-KZ"/>
        </w:rPr>
        <w:t>Аты-жөні:Жақсылық Гүлнұр Теміржанқызы</w:t>
      </w:r>
    </w:p>
    <w:p w:rsidR="0085162D" w:rsidRPr="008228A8" w:rsidRDefault="0085162D" w:rsidP="008434E4">
      <w:pPr>
        <w:pStyle w:val="BodyTex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Times New Roman" w:hAnsi="Times New Roman" w:cs="Times New Roman"/>
          <w:lang w:val="kk-KZ"/>
        </w:rPr>
      </w:pPr>
      <w:r w:rsidRPr="008228A8">
        <w:rPr>
          <w:rFonts w:ascii="Times New Roman" w:hAnsi="Times New Roman" w:cs="Times New Roman"/>
          <w:lang w:val="kk-KZ"/>
        </w:rPr>
        <w:t>Лауазымы:Тәрбиеші</w:t>
      </w:r>
    </w:p>
    <w:p w:rsidR="0085162D" w:rsidRPr="008228A8" w:rsidRDefault="0085162D" w:rsidP="008434E4">
      <w:pPr>
        <w:pStyle w:val="BodyTex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Times New Roman" w:hAnsi="Times New Roman" w:cs="Times New Roman"/>
          <w:lang w:val="kk-KZ"/>
        </w:rPr>
      </w:pPr>
      <w:r w:rsidRPr="008228A8">
        <w:rPr>
          <w:rFonts w:ascii="Times New Roman" w:hAnsi="Times New Roman" w:cs="Times New Roman"/>
          <w:lang w:val="kk-KZ"/>
        </w:rPr>
        <w:t>Жұмыс өтілі:1 жыл 9 ай</w:t>
      </w:r>
    </w:p>
    <w:p w:rsidR="0085162D" w:rsidRPr="008228A8" w:rsidRDefault="0085162D" w:rsidP="008434E4">
      <w:pPr>
        <w:pStyle w:val="BodyTex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Times New Roman" w:hAnsi="Times New Roman" w:cs="Times New Roman"/>
          <w:lang w:val="kk-KZ"/>
        </w:rPr>
      </w:pPr>
      <w:r w:rsidRPr="008228A8">
        <w:rPr>
          <w:rFonts w:ascii="Times New Roman" w:hAnsi="Times New Roman" w:cs="Times New Roman"/>
          <w:lang w:val="kk-KZ"/>
        </w:rPr>
        <w:t>Категориясы: санатсыз</w:t>
      </w:r>
    </w:p>
    <w:p w:rsidR="0085162D" w:rsidRPr="008228A8" w:rsidRDefault="0085162D" w:rsidP="008434E4">
      <w:pPr>
        <w:pStyle w:val="BodyTex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Times New Roman" w:hAnsi="Times New Roman" w:cs="Times New Roman"/>
          <w:lang w:val="kk-KZ"/>
        </w:rPr>
      </w:pPr>
      <w:r w:rsidRPr="008228A8">
        <w:rPr>
          <w:rFonts w:ascii="Times New Roman" w:hAnsi="Times New Roman" w:cs="Times New Roman"/>
          <w:lang w:val="kk-KZ"/>
        </w:rPr>
        <w:t>Тақырыбы : Төрт түлік</w:t>
      </w:r>
    </w:p>
    <w:p w:rsidR="0085162D" w:rsidRPr="008228A8" w:rsidRDefault="0085162D" w:rsidP="008434E4">
      <w:pPr>
        <w:pStyle w:val="BodyTex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Times New Roman" w:hAnsi="Times New Roman" w:cs="Times New Roman"/>
          <w:lang w:val="kk-KZ"/>
        </w:rPr>
      </w:pPr>
      <w:r w:rsidRPr="008228A8">
        <w:rPr>
          <w:rFonts w:ascii="Times New Roman" w:hAnsi="Times New Roman" w:cs="Times New Roman"/>
          <w:lang w:val="kk-KZ"/>
        </w:rPr>
        <w:t>Жас шамасы : Ересек тобы</w:t>
      </w:r>
    </w:p>
    <w:p w:rsidR="0085162D" w:rsidRPr="008228A8" w:rsidRDefault="0085162D" w:rsidP="008434E4">
      <w:pPr>
        <w:pStyle w:val="BodyTex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Times New Roman" w:hAnsi="Times New Roman" w:cs="Times New Roman"/>
          <w:lang w:val="kk-KZ"/>
        </w:rPr>
      </w:pPr>
    </w:p>
    <w:p w:rsidR="0085162D" w:rsidRPr="008228A8" w:rsidRDefault="0085162D" w:rsidP="008B7DF5">
      <w:pPr>
        <w:pStyle w:val="NoSpacing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85162D" w:rsidRPr="008228A8" w:rsidRDefault="0085162D" w:rsidP="008B7DF5">
      <w:pPr>
        <w:pStyle w:val="NoSpacing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85162D" w:rsidRPr="008228A8" w:rsidRDefault="0085162D" w:rsidP="008B7DF5">
      <w:pPr>
        <w:pStyle w:val="NoSpacing"/>
        <w:rPr>
          <w:rFonts w:ascii="Times New Roman" w:hAnsi="Times New Roman" w:cs="Times New Roman"/>
          <w:sz w:val="28"/>
          <w:szCs w:val="28"/>
          <w:lang w:val="kk-KZ"/>
        </w:rPr>
      </w:pPr>
      <w:r w:rsidRPr="008228A8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Білім беру саласы:     </w:t>
      </w:r>
      <w:r w:rsidRPr="008228A8">
        <w:rPr>
          <w:rFonts w:ascii="Times New Roman" w:hAnsi="Times New Roman" w:cs="Times New Roman"/>
          <w:sz w:val="28"/>
          <w:szCs w:val="28"/>
          <w:lang w:val="kk-KZ"/>
        </w:rPr>
        <w:t>Қатынас</w:t>
      </w:r>
    </w:p>
    <w:p w:rsidR="0085162D" w:rsidRPr="008228A8" w:rsidRDefault="0085162D" w:rsidP="008B7DF5">
      <w:pPr>
        <w:pStyle w:val="NoSpacing"/>
        <w:rPr>
          <w:rFonts w:ascii="Times New Roman" w:hAnsi="Times New Roman" w:cs="Times New Roman"/>
          <w:sz w:val="28"/>
          <w:szCs w:val="28"/>
          <w:lang w:val="kk-KZ"/>
        </w:rPr>
      </w:pPr>
      <w:r w:rsidRPr="008228A8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Бөлім:    </w:t>
      </w:r>
      <w:r w:rsidRPr="008228A8">
        <w:rPr>
          <w:rFonts w:ascii="Times New Roman" w:hAnsi="Times New Roman" w:cs="Times New Roman"/>
          <w:sz w:val="28"/>
          <w:szCs w:val="28"/>
          <w:lang w:val="kk-KZ"/>
        </w:rPr>
        <w:t>Сөйлеуді дамыту</w:t>
      </w:r>
    </w:p>
    <w:p w:rsidR="0085162D" w:rsidRPr="008228A8" w:rsidRDefault="0085162D" w:rsidP="008B7DF5">
      <w:pPr>
        <w:pStyle w:val="NoSpacing"/>
        <w:rPr>
          <w:rFonts w:ascii="Times New Roman" w:hAnsi="Times New Roman" w:cs="Times New Roman"/>
          <w:sz w:val="28"/>
          <w:szCs w:val="28"/>
          <w:lang w:val="kk-KZ"/>
        </w:rPr>
      </w:pPr>
      <w:r w:rsidRPr="008228A8">
        <w:rPr>
          <w:rFonts w:ascii="Times New Roman" w:hAnsi="Times New Roman" w:cs="Times New Roman"/>
          <w:b/>
          <w:bCs/>
          <w:sz w:val="28"/>
          <w:szCs w:val="28"/>
          <w:lang w:val="kk-KZ"/>
        </w:rPr>
        <w:t>Өтілу әдісі:</w:t>
      </w:r>
      <w:r w:rsidRPr="008228A8">
        <w:rPr>
          <w:rFonts w:ascii="Times New Roman" w:hAnsi="Times New Roman" w:cs="Times New Roman"/>
          <w:sz w:val="28"/>
          <w:szCs w:val="28"/>
          <w:lang w:val="kk-KZ"/>
        </w:rPr>
        <w:t xml:space="preserve"> Саяхат сабақ</w:t>
      </w:r>
    </w:p>
    <w:p w:rsidR="0085162D" w:rsidRPr="008228A8" w:rsidRDefault="0085162D" w:rsidP="008B7DF5">
      <w:pPr>
        <w:pStyle w:val="NoSpacing"/>
        <w:rPr>
          <w:rFonts w:ascii="Times New Roman" w:hAnsi="Times New Roman" w:cs="Times New Roman"/>
          <w:sz w:val="28"/>
          <w:szCs w:val="28"/>
          <w:lang w:val="kk-KZ"/>
        </w:rPr>
      </w:pPr>
      <w:r w:rsidRPr="008228A8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Тақырыбы:  </w:t>
      </w:r>
      <w:r w:rsidRPr="008228A8">
        <w:rPr>
          <w:rFonts w:ascii="Times New Roman" w:hAnsi="Times New Roman" w:cs="Times New Roman"/>
          <w:sz w:val="28"/>
          <w:szCs w:val="28"/>
          <w:lang w:val="kk-KZ"/>
        </w:rPr>
        <w:t>«Төрт түлік»</w:t>
      </w:r>
    </w:p>
    <w:p w:rsidR="0085162D" w:rsidRPr="008228A8" w:rsidRDefault="0085162D" w:rsidP="008B7DF5">
      <w:pPr>
        <w:pStyle w:val="NoSpacing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8228A8">
        <w:rPr>
          <w:rFonts w:ascii="Times New Roman" w:hAnsi="Times New Roman" w:cs="Times New Roman"/>
          <w:b/>
          <w:bCs/>
          <w:sz w:val="28"/>
          <w:szCs w:val="28"/>
          <w:lang w:val="kk-KZ"/>
        </w:rPr>
        <w:t>Мақсаты</w:t>
      </w:r>
      <w:r w:rsidRPr="008228A8">
        <w:rPr>
          <w:rFonts w:ascii="Times New Roman" w:hAnsi="Times New Roman" w:cs="Times New Roman"/>
          <w:sz w:val="28"/>
          <w:szCs w:val="28"/>
          <w:lang w:val="kk-KZ"/>
        </w:rPr>
        <w:t>: Балаларды үй жануарлармен  таныстырып, түсініктерін тереңдету, олардың түрлерін бір-бірінен ажыратуға,үй жануарлардың төлдерін атауды үйрету</w:t>
      </w:r>
      <w:r w:rsidRPr="008228A8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</w:p>
    <w:p w:rsidR="0085162D" w:rsidRPr="008228A8" w:rsidRDefault="0085162D" w:rsidP="008B7DF5">
      <w:pPr>
        <w:pStyle w:val="NoSpacing"/>
        <w:rPr>
          <w:rFonts w:ascii="Times New Roman" w:hAnsi="Times New Roman" w:cs="Times New Roman"/>
          <w:sz w:val="28"/>
          <w:szCs w:val="28"/>
          <w:lang w:val="kk-KZ"/>
        </w:rPr>
      </w:pPr>
      <w:r w:rsidRPr="008228A8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Міндеттері: 1. </w:t>
      </w:r>
      <w:r w:rsidRPr="008228A8">
        <w:rPr>
          <w:rFonts w:ascii="Times New Roman" w:hAnsi="Times New Roman" w:cs="Times New Roman"/>
          <w:sz w:val="28"/>
          <w:szCs w:val="28"/>
          <w:lang w:val="kk-KZ"/>
        </w:rPr>
        <w:t>Төрт түлік жайлы  әңгімелеу, төлдерін айыра білу.</w:t>
      </w:r>
    </w:p>
    <w:p w:rsidR="0085162D" w:rsidRPr="008228A8" w:rsidRDefault="0085162D" w:rsidP="008B7DF5">
      <w:pPr>
        <w:pStyle w:val="NoSpacing"/>
        <w:rPr>
          <w:rFonts w:ascii="Times New Roman" w:hAnsi="Times New Roman" w:cs="Times New Roman"/>
          <w:sz w:val="28"/>
          <w:szCs w:val="28"/>
          <w:lang w:val="kk-KZ"/>
        </w:rPr>
      </w:pPr>
      <w:r w:rsidRPr="008228A8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                  2</w:t>
      </w:r>
      <w:r w:rsidRPr="008228A8">
        <w:rPr>
          <w:rFonts w:ascii="Times New Roman" w:hAnsi="Times New Roman" w:cs="Times New Roman"/>
          <w:sz w:val="28"/>
          <w:szCs w:val="28"/>
          <w:lang w:val="kk-KZ"/>
        </w:rPr>
        <w:t>. Ой өрісін дамыту</w:t>
      </w:r>
      <w:r>
        <w:rPr>
          <w:rFonts w:ascii="Times New Roman" w:hAnsi="Times New Roman" w:cs="Times New Roman"/>
          <w:sz w:val="28"/>
          <w:szCs w:val="28"/>
          <w:lang w:val="kk-KZ"/>
        </w:rPr>
        <w:t>,сөздік қорларын байытып,байланыстырып сөйлеуді дамыту.</w:t>
      </w:r>
    </w:p>
    <w:p w:rsidR="0085162D" w:rsidRPr="008228A8" w:rsidRDefault="0085162D" w:rsidP="008B7DF5">
      <w:pPr>
        <w:pStyle w:val="NoSpacing"/>
        <w:rPr>
          <w:rFonts w:ascii="Times New Roman" w:hAnsi="Times New Roman" w:cs="Times New Roman"/>
          <w:sz w:val="28"/>
          <w:szCs w:val="28"/>
          <w:lang w:val="kk-KZ"/>
        </w:rPr>
      </w:pPr>
      <w:r w:rsidRPr="008228A8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                  3.</w:t>
      </w:r>
      <w:r w:rsidRPr="008228A8">
        <w:rPr>
          <w:rFonts w:ascii="Times New Roman" w:hAnsi="Times New Roman" w:cs="Times New Roman"/>
          <w:sz w:val="28"/>
          <w:szCs w:val="28"/>
          <w:lang w:val="kk-KZ"/>
        </w:rPr>
        <w:t xml:space="preserve"> Төрт түлікті қастерлей білуге  тәрбиелеу</w:t>
      </w:r>
    </w:p>
    <w:p w:rsidR="0085162D" w:rsidRPr="008228A8" w:rsidRDefault="0085162D" w:rsidP="008B7DF5">
      <w:pPr>
        <w:pStyle w:val="NoSpacing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8228A8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Қажетті көрнекілік: </w:t>
      </w:r>
      <w:r w:rsidRPr="008228A8">
        <w:rPr>
          <w:rFonts w:ascii="Times New Roman" w:hAnsi="Times New Roman" w:cs="Times New Roman"/>
          <w:sz w:val="28"/>
          <w:szCs w:val="28"/>
          <w:lang w:val="kk-KZ"/>
        </w:rPr>
        <w:t xml:space="preserve"> үй жануарларының суреті, төлдер суреті,жайлау көрінісі</w:t>
      </w:r>
      <w:r w:rsidRPr="008228A8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</w:p>
    <w:tbl>
      <w:tblPr>
        <w:tblStyle w:val="TableGrid"/>
        <w:tblW w:w="0" w:type="auto"/>
        <w:tblInd w:w="-106" w:type="dxa"/>
        <w:tblLook w:val="01E0"/>
      </w:tblPr>
      <w:tblGrid>
        <w:gridCol w:w="3190"/>
        <w:gridCol w:w="3190"/>
        <w:gridCol w:w="3191"/>
      </w:tblGrid>
      <w:tr w:rsidR="0085162D" w:rsidRPr="008228A8" w:rsidTr="008434E4">
        <w:tc>
          <w:tcPr>
            <w:tcW w:w="3190" w:type="dxa"/>
          </w:tcPr>
          <w:p w:rsidR="0085162D" w:rsidRPr="008228A8" w:rsidRDefault="0085162D" w:rsidP="008B7DF5">
            <w:pPr>
              <w:pStyle w:val="NoSpacing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8228A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Іс-әрекет кезеңдері</w:t>
            </w:r>
          </w:p>
        </w:tc>
        <w:tc>
          <w:tcPr>
            <w:tcW w:w="3190" w:type="dxa"/>
          </w:tcPr>
          <w:p w:rsidR="0085162D" w:rsidRPr="008228A8" w:rsidRDefault="0085162D" w:rsidP="008B7DF5">
            <w:pPr>
              <w:pStyle w:val="NoSpacing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8228A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Тәрбиешінің іс-әрекеті</w:t>
            </w:r>
          </w:p>
        </w:tc>
        <w:tc>
          <w:tcPr>
            <w:tcW w:w="3191" w:type="dxa"/>
          </w:tcPr>
          <w:p w:rsidR="0085162D" w:rsidRPr="008228A8" w:rsidRDefault="0085162D" w:rsidP="008B7DF5">
            <w:pPr>
              <w:pStyle w:val="NoSpacing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8228A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Баланың іс-әрекеті</w:t>
            </w:r>
          </w:p>
        </w:tc>
      </w:tr>
      <w:tr w:rsidR="0085162D" w:rsidRPr="008228A8" w:rsidTr="008434E4">
        <w:tc>
          <w:tcPr>
            <w:tcW w:w="3190" w:type="dxa"/>
          </w:tcPr>
          <w:p w:rsidR="0085162D" w:rsidRPr="008228A8" w:rsidRDefault="0085162D" w:rsidP="008B7DF5">
            <w:pPr>
              <w:pStyle w:val="NoSpacing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8228A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Мотивациялық қозғаушы</w:t>
            </w:r>
          </w:p>
          <w:p w:rsidR="0085162D" w:rsidRPr="008228A8" w:rsidRDefault="0085162D" w:rsidP="008B7DF5">
            <w:pPr>
              <w:pStyle w:val="NoSpacing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85162D" w:rsidRPr="008228A8" w:rsidRDefault="0085162D" w:rsidP="008B7DF5">
            <w:pPr>
              <w:pStyle w:val="NoSpacing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85162D" w:rsidRPr="008228A8" w:rsidRDefault="0085162D" w:rsidP="008B7DF5">
            <w:pPr>
              <w:pStyle w:val="NoSpacing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85162D" w:rsidRPr="008228A8" w:rsidRDefault="0085162D" w:rsidP="008B7DF5">
            <w:pPr>
              <w:pStyle w:val="NoSpacing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85162D" w:rsidRPr="008228A8" w:rsidRDefault="0085162D" w:rsidP="008B7DF5">
            <w:pPr>
              <w:pStyle w:val="NoSpacing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85162D" w:rsidRDefault="0085162D" w:rsidP="008B7DF5">
            <w:pPr>
              <w:pStyle w:val="NoSpacing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85162D" w:rsidRPr="008228A8" w:rsidRDefault="0085162D" w:rsidP="008B7DF5">
            <w:pPr>
              <w:pStyle w:val="NoSpacing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8228A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Ізденуші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-ұжымдық</w:t>
            </w:r>
          </w:p>
        </w:tc>
        <w:tc>
          <w:tcPr>
            <w:tcW w:w="3190" w:type="dxa"/>
          </w:tcPr>
          <w:p w:rsidR="0085162D" w:rsidRPr="008228A8" w:rsidRDefault="0085162D" w:rsidP="008434E4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228A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Шаттық шеңбер</w:t>
            </w:r>
            <w:r w:rsidRPr="008228A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br/>
            </w:r>
            <w:r w:rsidRPr="00822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Сәлем, сәлем көк аспан,</w:t>
            </w:r>
            <w:r w:rsidRPr="00822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Сәлем, сәлем алтын күн.</w:t>
            </w:r>
            <w:r w:rsidRPr="00822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Сәлем, сәлем апайлар,</w:t>
            </w:r>
          </w:p>
          <w:p w:rsidR="0085162D" w:rsidRPr="008228A8" w:rsidRDefault="0085162D" w:rsidP="008B7DF5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22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Сәлем, сәлем балалар</w:t>
            </w:r>
            <w:r w:rsidRPr="008228A8">
              <w:rPr>
                <w:rFonts w:ascii="Times New Roman" w:hAnsi="Times New Roman" w:cs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  <w:lang w:val="kk-KZ"/>
              </w:rPr>
              <w:t xml:space="preserve"> </w:t>
            </w:r>
            <w:r w:rsidRPr="008228A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Тіл жаттығуы:</w:t>
            </w:r>
            <w:r w:rsidRPr="00822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Шақ - шақ шауып келет, құлыншақ</w:t>
            </w:r>
            <w:r w:rsidRPr="00822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 xml:space="preserve">Шақ-шақ біз жинаймыз моншақ. </w:t>
            </w:r>
          </w:p>
          <w:p w:rsidR="0085162D" w:rsidRPr="008228A8" w:rsidRDefault="0085162D" w:rsidP="008434E4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  <w:lang w:val="kk-KZ"/>
              </w:rPr>
            </w:pPr>
            <w:r w:rsidRPr="008228A8">
              <w:rPr>
                <w:sz w:val="28"/>
                <w:szCs w:val="28"/>
                <w:lang w:val="kk-KZ"/>
              </w:rPr>
              <w:t xml:space="preserve">-Балалар бүгін біз сабақта не істейміз? Үнтаспаны қосу </w:t>
            </w:r>
          </w:p>
          <w:p w:rsidR="0085162D" w:rsidRPr="008228A8" w:rsidRDefault="0085162D" w:rsidP="008434E4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  <w:lang w:val="kk-KZ"/>
              </w:rPr>
            </w:pPr>
            <w:r w:rsidRPr="008228A8">
              <w:rPr>
                <w:sz w:val="28"/>
                <w:szCs w:val="28"/>
                <w:lang w:val="kk-KZ"/>
              </w:rPr>
              <w:t>-Балалар,бұл ненің дыбысы естіледі?</w:t>
            </w:r>
          </w:p>
          <w:p w:rsidR="0085162D" w:rsidRPr="008228A8" w:rsidRDefault="0085162D" w:rsidP="008434E4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  <w:lang w:val="kk-KZ"/>
              </w:rPr>
            </w:pPr>
            <w:r w:rsidRPr="008228A8">
              <w:rPr>
                <w:sz w:val="28"/>
                <w:szCs w:val="28"/>
                <w:lang w:val="kk-KZ"/>
              </w:rPr>
              <w:t>-Қандай жануардың дыбысын естідіңдер?. Ендеше балалар бүгінгі сабақта  үй жануарларымен, оның ішінде төрт түлік жайлы әңгімелейміз.Ол үшін барлығымыз құлыншақ болып шауып ата мен әжемізге қонаққа барайық</w:t>
            </w:r>
          </w:p>
          <w:p w:rsidR="0085162D" w:rsidRPr="008228A8" w:rsidRDefault="0085162D" w:rsidP="008434E4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  <w:lang w:val="kk-KZ"/>
              </w:rPr>
            </w:pPr>
            <w:r w:rsidRPr="008228A8">
              <w:rPr>
                <w:sz w:val="28"/>
                <w:szCs w:val="28"/>
                <w:lang w:val="kk-KZ"/>
              </w:rPr>
              <w:t>Ал қане жолға шығайық.</w:t>
            </w:r>
          </w:p>
          <w:p w:rsidR="0085162D" w:rsidRDefault="0085162D" w:rsidP="008434E4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  <w:lang w:val="kk-KZ"/>
              </w:rPr>
            </w:pPr>
            <w:r w:rsidRPr="008228A8">
              <w:rPr>
                <w:b/>
                <w:bCs/>
                <w:sz w:val="28"/>
                <w:szCs w:val="28"/>
                <w:lang w:val="kk-KZ"/>
              </w:rPr>
              <w:t>-</w:t>
            </w:r>
            <w:r w:rsidRPr="008228A8">
              <w:rPr>
                <w:sz w:val="28"/>
                <w:szCs w:val="28"/>
                <w:lang w:val="kk-KZ"/>
              </w:rPr>
              <w:t xml:space="preserve">Міне балалар жайлауға да келіп жеттік. </w:t>
            </w:r>
          </w:p>
          <w:p w:rsidR="0085162D" w:rsidRPr="008228A8" w:rsidRDefault="0085162D" w:rsidP="008434E4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  <w:lang w:val="kk-KZ"/>
              </w:rPr>
            </w:pPr>
            <w:r w:rsidRPr="008228A8">
              <w:rPr>
                <w:sz w:val="28"/>
                <w:szCs w:val="28"/>
                <w:lang w:val="kk-KZ"/>
              </w:rPr>
              <w:t xml:space="preserve"> </w:t>
            </w:r>
            <w:r>
              <w:rPr>
                <w:sz w:val="28"/>
                <w:szCs w:val="28"/>
                <w:lang w:val="kk-KZ"/>
              </w:rPr>
              <w:t>-</w:t>
            </w:r>
            <w:r w:rsidRPr="008228A8">
              <w:rPr>
                <w:sz w:val="28"/>
                <w:szCs w:val="28"/>
                <w:lang w:val="kk-KZ"/>
              </w:rPr>
              <w:t>Балалар, қараңдаршы жайлауда нелер жайылып жүр.</w:t>
            </w:r>
          </w:p>
          <w:p w:rsidR="0085162D" w:rsidRPr="008228A8" w:rsidRDefault="0085162D" w:rsidP="008434E4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  <w:lang w:val="kk-KZ"/>
              </w:rPr>
            </w:pPr>
            <w:r w:rsidRPr="008228A8">
              <w:rPr>
                <w:sz w:val="28"/>
                <w:szCs w:val="28"/>
                <w:lang w:val="kk-KZ"/>
              </w:rPr>
              <w:t>-Олар бізде қандай жануарлар: үй жануарлары ма,әлде жабайы жануарлар  ма?</w:t>
            </w:r>
            <w:r w:rsidRPr="008228A8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  <w:p w:rsidR="0085162D" w:rsidRPr="008228A8" w:rsidRDefault="0085162D" w:rsidP="008434E4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  <w:lang w:val="kk-KZ"/>
              </w:rPr>
            </w:pPr>
            <w:r w:rsidRPr="008228A8">
              <w:rPr>
                <w:sz w:val="28"/>
                <w:szCs w:val="28"/>
                <w:lang w:val="kk-KZ"/>
              </w:rPr>
              <w:t>-Төрт түлік мал дегеніміз, жылқы, сиыр, қой, ешкі. Осы төрт түліктің адамға пайдасы өте көп.Балалар төрт түлік  адамға не береді?</w:t>
            </w:r>
          </w:p>
          <w:p w:rsidR="0085162D" w:rsidRPr="008228A8" w:rsidRDefault="0085162D" w:rsidP="008434E4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228A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-</w:t>
            </w:r>
            <w:r w:rsidRPr="00822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Жылқының сүтінен не жасайды?</w:t>
            </w:r>
          </w:p>
          <w:p w:rsidR="0085162D" w:rsidRPr="008228A8" w:rsidRDefault="0085162D" w:rsidP="008434E4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22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-Сиыр,қойдың,ешкінің сүтінен не жасайды?</w:t>
            </w:r>
          </w:p>
          <w:p w:rsidR="0085162D" w:rsidRPr="008228A8" w:rsidRDefault="0085162D" w:rsidP="008434E4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22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-Қойдың,ешкінің, жүнінен не жасайды?</w:t>
            </w:r>
          </w:p>
          <w:p w:rsidR="0085162D" w:rsidRPr="008228A8" w:rsidRDefault="0085162D" w:rsidP="008434E4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228A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-</w:t>
            </w:r>
            <w:r w:rsidRPr="00822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Дұрыс айтасыңдар,үй жануарлары өздері күн көре алмайды.Адамдар да оларға көп қамқорлық жасайды. Оларды бағады, шөп,жем,су береді,көптеген күтім жасайды. Төрт түліктің әр қайсысының төлдері болады.</w:t>
            </w:r>
          </w:p>
          <w:p w:rsidR="0085162D" w:rsidRPr="008228A8" w:rsidRDefault="0085162D" w:rsidP="00756D54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  <w:lang w:val="kk-KZ"/>
              </w:rPr>
            </w:pPr>
            <w:r w:rsidRPr="008228A8">
              <w:rPr>
                <w:sz w:val="28"/>
                <w:szCs w:val="28"/>
                <w:lang w:val="kk-KZ"/>
              </w:rPr>
              <w:t xml:space="preserve">-Төлдерін атау. </w:t>
            </w:r>
          </w:p>
          <w:p w:rsidR="0085162D" w:rsidRPr="008228A8" w:rsidRDefault="0085162D" w:rsidP="00756D54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  <w:lang w:val="kk-KZ"/>
              </w:rPr>
            </w:pPr>
            <w:r w:rsidRPr="008228A8">
              <w:rPr>
                <w:b/>
                <w:bCs/>
                <w:sz w:val="28"/>
                <w:szCs w:val="28"/>
                <w:lang w:val="kk-KZ"/>
              </w:rPr>
              <w:t>-</w:t>
            </w:r>
            <w:r w:rsidRPr="008228A8">
              <w:rPr>
                <w:sz w:val="28"/>
                <w:szCs w:val="28"/>
                <w:lang w:val="kk-KZ"/>
              </w:rPr>
              <w:t xml:space="preserve">Балалар  ата мен әже бізге тапсырма беріп тур. Ата мен әженің тапсырмасын орындап, тақпақ жаттайық. </w:t>
            </w:r>
          </w:p>
          <w:p w:rsidR="0085162D" w:rsidRPr="008228A8" w:rsidRDefault="0085162D" w:rsidP="00756D54">
            <w:pPr>
              <w:pStyle w:val="NormalWeb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8228A8">
              <w:rPr>
                <w:b/>
                <w:bCs/>
                <w:sz w:val="28"/>
                <w:szCs w:val="28"/>
                <w:lang w:val="kk-KZ"/>
              </w:rPr>
              <w:t>«Қошақан»</w:t>
            </w:r>
          </w:p>
          <w:p w:rsidR="0085162D" w:rsidRPr="008228A8" w:rsidRDefault="0085162D" w:rsidP="00756D54">
            <w:pPr>
              <w:pStyle w:val="NormalWeb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8228A8">
              <w:rPr>
                <w:b/>
                <w:bCs/>
                <w:sz w:val="28"/>
                <w:szCs w:val="28"/>
                <w:lang w:val="kk-KZ"/>
              </w:rPr>
              <w:t>(Қосымша-1)</w:t>
            </w:r>
          </w:p>
          <w:p w:rsidR="0085162D" w:rsidRPr="008228A8" w:rsidRDefault="0085162D" w:rsidP="00756D54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  <w:lang w:val="kk-KZ"/>
              </w:rPr>
            </w:pPr>
            <w:r w:rsidRPr="008228A8">
              <w:rPr>
                <w:sz w:val="28"/>
                <w:szCs w:val="28"/>
                <w:lang w:val="kk-KZ"/>
              </w:rPr>
              <w:t>Кіп кішкене момақан</w:t>
            </w:r>
          </w:p>
          <w:p w:rsidR="0085162D" w:rsidRPr="008228A8" w:rsidRDefault="0085162D" w:rsidP="00756D54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  <w:lang w:val="kk-KZ"/>
              </w:rPr>
            </w:pPr>
            <w:r w:rsidRPr="008228A8">
              <w:rPr>
                <w:sz w:val="28"/>
                <w:szCs w:val="28"/>
                <w:lang w:val="kk-KZ"/>
              </w:rPr>
              <w:t>Қошақанды ұнатам</w:t>
            </w:r>
          </w:p>
          <w:p w:rsidR="0085162D" w:rsidRPr="008228A8" w:rsidRDefault="0085162D" w:rsidP="00756D54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  <w:lang w:val="kk-KZ"/>
              </w:rPr>
            </w:pPr>
            <w:r w:rsidRPr="008228A8">
              <w:rPr>
                <w:sz w:val="28"/>
                <w:szCs w:val="28"/>
                <w:lang w:val="kk-KZ"/>
              </w:rPr>
              <w:t>Сүйеді апам қозым деп</w:t>
            </w:r>
          </w:p>
          <w:p w:rsidR="0085162D" w:rsidRPr="008228A8" w:rsidRDefault="0085162D" w:rsidP="00756D54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  <w:lang w:val="kk-KZ"/>
              </w:rPr>
            </w:pPr>
            <w:r w:rsidRPr="008228A8">
              <w:rPr>
                <w:sz w:val="28"/>
                <w:szCs w:val="28"/>
                <w:lang w:val="kk-KZ"/>
              </w:rPr>
              <w:t>Қошақаным өзің деп.</w:t>
            </w:r>
          </w:p>
          <w:p w:rsidR="0085162D" w:rsidRPr="008228A8" w:rsidRDefault="0085162D" w:rsidP="008228A8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228A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Тәрбиеші:</w:t>
            </w:r>
            <w:r w:rsidRPr="00822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Тапсырманы орындадық,енді аздап сергіп алайық.</w:t>
            </w:r>
          </w:p>
          <w:p w:rsidR="0085162D" w:rsidRPr="008228A8" w:rsidRDefault="0085162D" w:rsidP="008228A8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228A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Сергіту сәті:(</w:t>
            </w:r>
            <w:r w:rsidRPr="00822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қимылмен)</w:t>
            </w:r>
          </w:p>
          <w:p w:rsidR="0085162D" w:rsidRPr="008228A8" w:rsidRDefault="0085162D" w:rsidP="008228A8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22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Екі мысық кездесті мяу, мяу</w:t>
            </w:r>
            <w:r w:rsidRPr="00822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Екі күшік кездесті Рррр</w:t>
            </w:r>
            <w:r w:rsidRPr="00822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Екі бұзау кездесті муу, муу</w:t>
            </w:r>
            <w:r w:rsidRPr="00822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Екі құлын кездесті иго-го, иго-го</w:t>
            </w:r>
          </w:p>
          <w:p w:rsidR="0085162D" w:rsidRPr="008228A8" w:rsidRDefault="0085162D" w:rsidP="008228A8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22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-Балалар қошақан жайлы тақпақ айтып бергендерің үшін әжеміз бізге құрт берді.Не деуіміз керек?</w:t>
            </w:r>
          </w:p>
          <w:p w:rsidR="0085162D" w:rsidRPr="008228A8" w:rsidRDefault="0085162D" w:rsidP="008228A8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  <w:lang w:val="kk-KZ"/>
              </w:rPr>
            </w:pPr>
            <w:r w:rsidRPr="008228A8">
              <w:rPr>
                <w:b/>
                <w:bCs/>
                <w:sz w:val="28"/>
                <w:szCs w:val="28"/>
                <w:lang w:val="kk-KZ"/>
              </w:rPr>
              <w:t>-</w:t>
            </w:r>
            <w:r w:rsidRPr="008228A8">
              <w:rPr>
                <w:sz w:val="28"/>
                <w:szCs w:val="28"/>
                <w:lang w:val="kk-KZ"/>
              </w:rPr>
              <w:t>Құртты ненің сүтінен жасайды?</w:t>
            </w:r>
          </w:p>
          <w:p w:rsidR="0085162D" w:rsidRPr="008228A8" w:rsidRDefault="0085162D" w:rsidP="008228A8">
            <w:pPr>
              <w:pStyle w:val="NormalWeb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  <w:lang w:val="kk-KZ"/>
              </w:rPr>
            </w:pPr>
            <w:r w:rsidRPr="008228A8">
              <w:rPr>
                <w:b/>
                <w:bCs/>
                <w:sz w:val="28"/>
                <w:szCs w:val="28"/>
                <w:lang w:val="kk-KZ"/>
              </w:rPr>
              <w:t>-</w:t>
            </w:r>
            <w:r w:rsidRPr="008228A8">
              <w:rPr>
                <w:sz w:val="28"/>
                <w:szCs w:val="28"/>
                <w:lang w:val="kk-KZ"/>
              </w:rPr>
              <w:t>Қане балалар төрт түліктің бірі  сиырдың пайдасы жайлы не білеміз?</w:t>
            </w:r>
            <w:r w:rsidRPr="008228A8">
              <w:rPr>
                <w:b/>
                <w:bCs/>
                <w:sz w:val="28"/>
                <w:szCs w:val="28"/>
                <w:lang w:val="kk-KZ"/>
              </w:rPr>
              <w:t xml:space="preserve"> </w:t>
            </w:r>
          </w:p>
          <w:p w:rsidR="0085162D" w:rsidRPr="008228A8" w:rsidRDefault="0085162D" w:rsidP="008228A8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  <w:lang w:val="kk-KZ"/>
              </w:rPr>
            </w:pPr>
            <w:r w:rsidRPr="008228A8">
              <w:rPr>
                <w:b/>
                <w:bCs/>
                <w:sz w:val="28"/>
                <w:szCs w:val="28"/>
                <w:lang w:val="kk-KZ"/>
              </w:rPr>
              <w:t>-</w:t>
            </w:r>
            <w:r w:rsidRPr="008228A8">
              <w:rPr>
                <w:sz w:val="28"/>
                <w:szCs w:val="28"/>
                <w:lang w:val="kk-KZ"/>
              </w:rPr>
              <w:t>Балалар сендермен ойын ойнағым келіп тұр. Ойнағыларың келе ме?</w:t>
            </w:r>
            <w:r w:rsidRPr="008228A8">
              <w:rPr>
                <w:sz w:val="28"/>
                <w:szCs w:val="28"/>
                <w:lang w:val="kk-KZ"/>
              </w:rPr>
              <w:br/>
            </w:r>
          </w:p>
          <w:p w:rsidR="0085162D" w:rsidRPr="008228A8" w:rsidRDefault="0085162D" w:rsidP="008228A8">
            <w:pPr>
              <w:pStyle w:val="NormalWeb"/>
              <w:spacing w:before="0" w:beforeAutospacing="0" w:after="0" w:afterAutospacing="0"/>
              <w:rPr>
                <w:sz w:val="28"/>
                <w:szCs w:val="28"/>
                <w:lang w:val="kk-KZ"/>
              </w:rPr>
            </w:pPr>
            <w:r w:rsidRPr="008228A8">
              <w:rPr>
                <w:b/>
                <w:bCs/>
                <w:sz w:val="28"/>
                <w:szCs w:val="28"/>
                <w:lang w:val="kk-KZ"/>
              </w:rPr>
              <w:t>Дидактикалық ойын:</w:t>
            </w:r>
            <w:r w:rsidRPr="008228A8">
              <w:rPr>
                <w:sz w:val="28"/>
                <w:szCs w:val="28"/>
                <w:lang w:val="kk-KZ"/>
              </w:rPr>
              <w:t xml:space="preserve"> «</w:t>
            </w:r>
            <w:r w:rsidRPr="008228A8">
              <w:rPr>
                <w:b/>
                <w:bCs/>
                <w:sz w:val="28"/>
                <w:szCs w:val="28"/>
                <w:lang w:val="kk-KZ"/>
              </w:rPr>
              <w:t>Төлдерін тап»Қосымша-2.</w:t>
            </w:r>
          </w:p>
          <w:p w:rsidR="0085162D" w:rsidRPr="008228A8" w:rsidRDefault="0085162D" w:rsidP="008228A8">
            <w:pPr>
              <w:pStyle w:val="NormalWeb"/>
              <w:spacing w:before="0" w:beforeAutospacing="0" w:after="0" w:afterAutospacing="0"/>
              <w:rPr>
                <w:sz w:val="28"/>
                <w:szCs w:val="28"/>
                <w:lang w:val="kk-KZ"/>
              </w:rPr>
            </w:pPr>
            <w:r w:rsidRPr="008228A8">
              <w:rPr>
                <w:b/>
                <w:bCs/>
                <w:sz w:val="28"/>
                <w:szCs w:val="28"/>
                <w:lang w:val="kk-KZ"/>
              </w:rPr>
              <w:t>Ойынның шарты:</w:t>
            </w:r>
            <w:r w:rsidRPr="008228A8">
              <w:rPr>
                <w:sz w:val="28"/>
                <w:szCs w:val="28"/>
                <w:lang w:val="kk-KZ"/>
              </w:rPr>
              <w:t>Үй жануарлардың төлдерін тауып,қос.</w:t>
            </w:r>
          </w:p>
          <w:p w:rsidR="0085162D" w:rsidRPr="008228A8" w:rsidRDefault="0085162D" w:rsidP="00756D54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  <w:lang w:val="kk-KZ"/>
              </w:rPr>
            </w:pPr>
            <w:r w:rsidRPr="008228A8">
              <w:rPr>
                <w:b/>
                <w:bCs/>
                <w:sz w:val="28"/>
                <w:szCs w:val="28"/>
                <w:lang w:val="kk-KZ"/>
              </w:rPr>
              <w:t>Мақсаты:</w:t>
            </w:r>
            <w:r w:rsidRPr="008228A8">
              <w:rPr>
                <w:sz w:val="28"/>
                <w:szCs w:val="28"/>
                <w:lang w:val="kk-KZ"/>
              </w:rPr>
              <w:t>үй жануарларының төлдерін бір-бірінен ажырата білуді үйрету.</w:t>
            </w:r>
          </w:p>
        </w:tc>
        <w:tc>
          <w:tcPr>
            <w:tcW w:w="3191" w:type="dxa"/>
          </w:tcPr>
          <w:p w:rsidR="0085162D" w:rsidRPr="008228A8" w:rsidRDefault="0085162D" w:rsidP="008434E4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228A8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i1025" type="#_x0000_t75" style="width:104.25pt;height:105.75pt;visibility:visible">
                  <v:imagedata r:id="rId4" o:title=""/>
                </v:shape>
              </w:pict>
            </w:r>
          </w:p>
          <w:p w:rsidR="0085162D" w:rsidRPr="008228A8" w:rsidRDefault="0085162D" w:rsidP="008434E4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22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-Әңгімелесеміз.</w:t>
            </w:r>
          </w:p>
          <w:p w:rsidR="0085162D" w:rsidRPr="008228A8" w:rsidRDefault="0085162D" w:rsidP="008434E4">
            <w:pPr>
              <w:pStyle w:val="NoSpacing"/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</w:pPr>
            <w:r w:rsidRPr="008228A8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Рисунок 5" o:spid="_x0000_i1026" type="#_x0000_t75" style="width:105.75pt;height:68.25pt;visibility:visible">
                  <v:imagedata r:id="rId5" o:title="" croptop="5479f" cropbottom="41296f" cropleft="19685f" cropright="30336f"/>
                </v:shape>
              </w:pict>
            </w:r>
          </w:p>
          <w:p w:rsidR="0085162D" w:rsidRPr="008228A8" w:rsidRDefault="0085162D" w:rsidP="008434E4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22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-Ойланамыз.</w:t>
            </w:r>
          </w:p>
          <w:p w:rsidR="0085162D" w:rsidRDefault="0085162D" w:rsidP="008434E4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  <w:lang w:val="kk-KZ"/>
              </w:rPr>
            </w:pPr>
          </w:p>
          <w:p w:rsidR="0085162D" w:rsidRPr="008228A8" w:rsidRDefault="0085162D" w:rsidP="008434E4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-</w:t>
            </w:r>
            <w:r w:rsidRPr="008228A8">
              <w:rPr>
                <w:sz w:val="28"/>
                <w:szCs w:val="28"/>
                <w:lang w:val="kk-KZ"/>
              </w:rPr>
              <w:t>Құлыншақ</w:t>
            </w:r>
          </w:p>
          <w:p w:rsidR="0085162D" w:rsidRPr="008228A8" w:rsidRDefault="0085162D" w:rsidP="008434E4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  <w:lang w:val="kk-KZ"/>
              </w:rPr>
            </w:pPr>
          </w:p>
          <w:p w:rsidR="0085162D" w:rsidRDefault="0085162D" w:rsidP="008434E4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  <w:lang w:val="kk-KZ"/>
              </w:rPr>
            </w:pPr>
          </w:p>
          <w:p w:rsidR="0085162D" w:rsidRDefault="0085162D" w:rsidP="008434E4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  <w:lang w:val="kk-KZ"/>
              </w:rPr>
            </w:pPr>
          </w:p>
          <w:p w:rsidR="0085162D" w:rsidRDefault="0085162D" w:rsidP="008434E4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  <w:lang w:val="kk-KZ"/>
              </w:rPr>
            </w:pPr>
          </w:p>
          <w:p w:rsidR="0085162D" w:rsidRDefault="0085162D" w:rsidP="008434E4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  <w:lang w:val="kk-KZ"/>
              </w:rPr>
            </w:pPr>
          </w:p>
          <w:p w:rsidR="0085162D" w:rsidRPr="008228A8" w:rsidRDefault="0085162D" w:rsidP="008434E4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  <w:lang w:val="kk-KZ"/>
              </w:rPr>
            </w:pPr>
            <w:r w:rsidRPr="008228A8">
              <w:rPr>
                <w:sz w:val="28"/>
                <w:szCs w:val="28"/>
                <w:lang w:val="kk-KZ"/>
              </w:rPr>
              <w:t>Балалар құлыншақ болып шауып барады.</w:t>
            </w:r>
          </w:p>
          <w:p w:rsidR="0085162D" w:rsidRPr="008228A8" w:rsidRDefault="0085162D" w:rsidP="008434E4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162D" w:rsidRPr="008228A8" w:rsidRDefault="0085162D" w:rsidP="008434E4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162D" w:rsidRPr="008228A8" w:rsidRDefault="0085162D" w:rsidP="008434E4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162D" w:rsidRPr="008228A8" w:rsidRDefault="0085162D" w:rsidP="008434E4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162D" w:rsidRPr="008228A8" w:rsidRDefault="0085162D" w:rsidP="008434E4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22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-Жайлауда жылқы,сиыр,қой, ешкі жайылып жүр.</w:t>
            </w:r>
          </w:p>
          <w:p w:rsidR="0085162D" w:rsidRPr="008228A8" w:rsidRDefault="0085162D" w:rsidP="008434E4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22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-Үй жануарлары деп үйде адамдар өсіретін жануарларды айтамыз. </w:t>
            </w:r>
          </w:p>
          <w:p w:rsidR="0085162D" w:rsidRPr="008228A8" w:rsidRDefault="0085162D" w:rsidP="008434E4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22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-Үй жануарлары май,сүт,ет,жүн береді. </w:t>
            </w:r>
          </w:p>
          <w:p w:rsidR="0085162D" w:rsidRDefault="0085162D" w:rsidP="008434E4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162D" w:rsidRDefault="0085162D" w:rsidP="008434E4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162D" w:rsidRPr="008228A8" w:rsidRDefault="0085162D" w:rsidP="008434E4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Pr="00822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Жылқы қымыз береді.</w:t>
            </w:r>
          </w:p>
          <w:p w:rsidR="0085162D" w:rsidRDefault="0085162D" w:rsidP="008434E4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162D" w:rsidRPr="008228A8" w:rsidRDefault="0085162D" w:rsidP="008434E4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22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-Сиырдың пайдасы көп:май, құрт, айран,ірімшік аламыз.</w:t>
            </w:r>
          </w:p>
          <w:p w:rsidR="0085162D" w:rsidRDefault="0085162D" w:rsidP="008434E4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162D" w:rsidRPr="008228A8" w:rsidRDefault="0085162D" w:rsidP="008434E4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22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 жіп,киім тоқиды,көрпе жасайды.</w:t>
            </w:r>
          </w:p>
          <w:p w:rsidR="0085162D" w:rsidRPr="008228A8" w:rsidRDefault="0085162D" w:rsidP="008434E4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162D" w:rsidRPr="008228A8" w:rsidRDefault="0085162D" w:rsidP="008434E4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162D" w:rsidRPr="008228A8" w:rsidRDefault="0085162D" w:rsidP="008434E4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162D" w:rsidRPr="008228A8" w:rsidRDefault="0085162D" w:rsidP="00756D54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  <w:lang w:val="kk-KZ"/>
              </w:rPr>
            </w:pPr>
            <w:r w:rsidRPr="008228A8">
              <w:rPr>
                <w:sz w:val="28"/>
                <w:szCs w:val="28"/>
                <w:lang w:val="kk-KZ"/>
              </w:rPr>
              <w:t>-Жылқының баласын-құлыншақ дейміз,</w:t>
            </w:r>
          </w:p>
          <w:p w:rsidR="0085162D" w:rsidRPr="008228A8" w:rsidRDefault="0085162D" w:rsidP="00756D54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  <w:lang w:val="kk-KZ"/>
              </w:rPr>
            </w:pPr>
            <w:r w:rsidRPr="008228A8">
              <w:rPr>
                <w:sz w:val="28"/>
                <w:szCs w:val="28"/>
                <w:lang w:val="kk-KZ"/>
              </w:rPr>
              <w:t>-Сиырдың баласын-бұзау дейміз.</w:t>
            </w:r>
          </w:p>
          <w:p w:rsidR="0085162D" w:rsidRPr="008228A8" w:rsidRDefault="0085162D" w:rsidP="00756D54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  <w:lang w:val="kk-KZ"/>
              </w:rPr>
            </w:pPr>
            <w:r w:rsidRPr="008228A8">
              <w:rPr>
                <w:sz w:val="28"/>
                <w:szCs w:val="28"/>
                <w:lang w:val="kk-KZ"/>
              </w:rPr>
              <w:t>-Қойдың баласын-қозы дейміз.</w:t>
            </w:r>
          </w:p>
          <w:p w:rsidR="0085162D" w:rsidRPr="008228A8" w:rsidRDefault="0085162D" w:rsidP="00756D54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  <w:lang w:val="kk-KZ"/>
              </w:rPr>
            </w:pPr>
            <w:r w:rsidRPr="008228A8">
              <w:rPr>
                <w:sz w:val="28"/>
                <w:szCs w:val="28"/>
                <w:lang w:val="kk-KZ"/>
              </w:rPr>
              <w:t xml:space="preserve">-Ешкінің баласын –лақ дейміз. </w:t>
            </w:r>
          </w:p>
          <w:p w:rsidR="0085162D" w:rsidRPr="008228A8" w:rsidRDefault="0085162D" w:rsidP="00756D54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  <w:lang w:val="kk-KZ"/>
              </w:rPr>
            </w:pPr>
          </w:p>
          <w:p w:rsidR="0085162D" w:rsidRPr="008228A8" w:rsidRDefault="0085162D" w:rsidP="00756D54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  <w:lang w:val="kk-KZ"/>
              </w:rPr>
            </w:pPr>
            <w:r w:rsidRPr="008228A8">
              <w:rPr>
                <w:sz w:val="28"/>
                <w:szCs w:val="28"/>
                <w:lang w:val="kk-KZ"/>
              </w:rPr>
              <w:t>(тақпақты тірек сурет арқылы жаттау)</w:t>
            </w:r>
          </w:p>
          <w:p w:rsidR="0085162D" w:rsidRPr="008228A8" w:rsidRDefault="0085162D" w:rsidP="00756D54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  <w:lang w:val="kk-KZ"/>
              </w:rPr>
            </w:pPr>
          </w:p>
          <w:p w:rsidR="0085162D" w:rsidRPr="008228A8" w:rsidRDefault="0085162D" w:rsidP="00756D54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  <w:lang w:val="kk-KZ"/>
              </w:rPr>
            </w:pPr>
          </w:p>
          <w:p w:rsidR="0085162D" w:rsidRPr="008228A8" w:rsidRDefault="0085162D" w:rsidP="00756D54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  <w:lang w:val="kk-KZ"/>
              </w:rPr>
            </w:pPr>
          </w:p>
          <w:p w:rsidR="0085162D" w:rsidRPr="008228A8" w:rsidRDefault="0085162D" w:rsidP="00756D54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  <w:lang w:val="kk-KZ"/>
              </w:rPr>
            </w:pPr>
          </w:p>
          <w:p w:rsidR="0085162D" w:rsidRPr="008228A8" w:rsidRDefault="0085162D" w:rsidP="00756D54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  <w:lang w:val="kk-KZ"/>
              </w:rPr>
            </w:pPr>
          </w:p>
          <w:p w:rsidR="0085162D" w:rsidRPr="008228A8" w:rsidRDefault="0085162D" w:rsidP="00756D54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162D" w:rsidRDefault="0085162D" w:rsidP="00756D54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162D" w:rsidRPr="008228A8" w:rsidRDefault="0085162D" w:rsidP="00756D54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22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Жаттығуды қимыл арқылы белсене орындайды.</w:t>
            </w:r>
          </w:p>
          <w:p w:rsidR="0085162D" w:rsidRPr="008228A8" w:rsidRDefault="0085162D" w:rsidP="00756D54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162D" w:rsidRPr="008228A8" w:rsidRDefault="0085162D" w:rsidP="00756D54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162D" w:rsidRPr="008228A8" w:rsidRDefault="0085162D" w:rsidP="00756D54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162D" w:rsidRPr="008228A8" w:rsidRDefault="0085162D" w:rsidP="00756D54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162D" w:rsidRPr="008228A8" w:rsidRDefault="0085162D" w:rsidP="00756D54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162D" w:rsidRPr="008228A8" w:rsidRDefault="0085162D" w:rsidP="00756D54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22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-Рахмет дейді </w:t>
            </w:r>
          </w:p>
          <w:p w:rsidR="0085162D" w:rsidRPr="008228A8" w:rsidRDefault="0085162D" w:rsidP="00756D54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22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-Сиырдың сүтінен </w:t>
            </w:r>
          </w:p>
          <w:p w:rsidR="0085162D" w:rsidRPr="008228A8" w:rsidRDefault="0085162D" w:rsidP="00756D54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22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-Сиыр сүт береді. Май береді.Құрт береді.Ет береді. Сүтінен айран, көже жасаймыз.</w:t>
            </w:r>
          </w:p>
          <w:p w:rsidR="0085162D" w:rsidRPr="008228A8" w:rsidRDefault="0085162D" w:rsidP="00756D54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85162D" w:rsidRDefault="0085162D" w:rsidP="00756D54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22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-Әрине ойын ойнағымыз келеді.</w:t>
            </w:r>
          </w:p>
          <w:p w:rsidR="0085162D" w:rsidRPr="008228A8" w:rsidRDefault="0085162D" w:rsidP="008228A8">
            <w:pPr>
              <w:rPr>
                <w:sz w:val="22"/>
                <w:szCs w:val="22"/>
                <w:lang w:val="kk-KZ"/>
              </w:rPr>
            </w:pPr>
          </w:p>
          <w:p w:rsidR="0085162D" w:rsidRPr="008228A8" w:rsidRDefault="0085162D" w:rsidP="008228A8">
            <w:pPr>
              <w:rPr>
                <w:sz w:val="22"/>
                <w:szCs w:val="22"/>
                <w:lang w:val="kk-KZ"/>
              </w:rPr>
            </w:pPr>
          </w:p>
          <w:p w:rsidR="0085162D" w:rsidRPr="008228A8" w:rsidRDefault="0085162D" w:rsidP="008228A8">
            <w:pPr>
              <w:rPr>
                <w:sz w:val="22"/>
                <w:szCs w:val="22"/>
                <w:lang w:val="kk-KZ"/>
              </w:rPr>
            </w:pPr>
          </w:p>
          <w:p w:rsidR="0085162D" w:rsidRPr="008228A8" w:rsidRDefault="0085162D" w:rsidP="008228A8">
            <w:pPr>
              <w:rPr>
                <w:sz w:val="22"/>
                <w:szCs w:val="22"/>
                <w:lang w:val="kk-KZ"/>
              </w:rPr>
            </w:pPr>
          </w:p>
          <w:p w:rsidR="0085162D" w:rsidRPr="008228A8" w:rsidRDefault="0085162D" w:rsidP="008228A8">
            <w:pPr>
              <w:rPr>
                <w:sz w:val="22"/>
                <w:szCs w:val="22"/>
                <w:lang w:val="kk-KZ"/>
              </w:rPr>
            </w:pPr>
          </w:p>
          <w:p w:rsidR="0085162D" w:rsidRPr="008228A8" w:rsidRDefault="0085162D" w:rsidP="008228A8">
            <w:pPr>
              <w:rPr>
                <w:sz w:val="22"/>
                <w:szCs w:val="22"/>
                <w:lang w:val="kk-KZ"/>
              </w:rPr>
            </w:pPr>
          </w:p>
          <w:p w:rsidR="0085162D" w:rsidRPr="008228A8" w:rsidRDefault="0085162D" w:rsidP="008228A8">
            <w:pPr>
              <w:rPr>
                <w:sz w:val="22"/>
                <w:szCs w:val="22"/>
                <w:lang w:val="kk-KZ"/>
              </w:rPr>
            </w:pPr>
          </w:p>
          <w:p w:rsidR="0085162D" w:rsidRPr="008228A8" w:rsidRDefault="0085162D" w:rsidP="008228A8">
            <w:pPr>
              <w:rPr>
                <w:sz w:val="22"/>
                <w:szCs w:val="22"/>
                <w:lang w:val="kk-KZ"/>
              </w:rPr>
            </w:pPr>
          </w:p>
        </w:tc>
      </w:tr>
      <w:tr w:rsidR="0085162D" w:rsidRPr="008228A8" w:rsidTr="008434E4">
        <w:tc>
          <w:tcPr>
            <w:tcW w:w="3190" w:type="dxa"/>
          </w:tcPr>
          <w:p w:rsidR="0085162D" w:rsidRPr="008228A8" w:rsidRDefault="0085162D" w:rsidP="00132DDB">
            <w:pPr>
              <w:pStyle w:val="NoSpacing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8228A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Қорытынды</w:t>
            </w:r>
          </w:p>
        </w:tc>
        <w:tc>
          <w:tcPr>
            <w:tcW w:w="3190" w:type="dxa"/>
          </w:tcPr>
          <w:p w:rsidR="0085162D" w:rsidRPr="008228A8" w:rsidRDefault="0085162D" w:rsidP="00756D54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  <w:lang w:val="kk-KZ"/>
              </w:rPr>
            </w:pPr>
            <w:r w:rsidRPr="008228A8">
              <w:rPr>
                <w:b/>
                <w:bCs/>
                <w:sz w:val="28"/>
                <w:szCs w:val="28"/>
                <w:lang w:val="kk-KZ"/>
              </w:rPr>
              <w:t>-</w:t>
            </w:r>
            <w:r w:rsidRPr="008228A8">
              <w:rPr>
                <w:sz w:val="28"/>
                <w:szCs w:val="28"/>
                <w:lang w:val="kk-KZ"/>
              </w:rPr>
              <w:t>Тапсырманы орындадық,  ойын ойнадық, ата мен әжеге тақпақ айтып бердік. Құрт жедік, тойдық, енді топқа қайтайық. Ата әжемен қоштасайық.</w:t>
            </w:r>
          </w:p>
          <w:p w:rsidR="0085162D" w:rsidRPr="008228A8" w:rsidRDefault="0085162D" w:rsidP="00756D54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228A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Қортынды:</w:t>
            </w:r>
            <w:r w:rsidRPr="00822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Тәрбиеші: Балалар бүгін біз сабақта не істедік?</w:t>
            </w:r>
          </w:p>
          <w:p w:rsidR="0085162D" w:rsidRPr="008228A8" w:rsidRDefault="0085162D" w:rsidP="00756D54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22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 енді балалар сабақты   «Қошақан» өлеңімен аяқтайықшы.</w:t>
            </w:r>
          </w:p>
          <w:p w:rsidR="0085162D" w:rsidRPr="008228A8" w:rsidRDefault="0085162D" w:rsidP="008228A8">
            <w:pPr>
              <w:pStyle w:val="NoSpacing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</w:tc>
        <w:tc>
          <w:tcPr>
            <w:tcW w:w="3191" w:type="dxa"/>
          </w:tcPr>
          <w:p w:rsidR="0085162D" w:rsidRPr="008228A8" w:rsidRDefault="0085162D" w:rsidP="00132DDB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  <w:lang w:val="kk-KZ"/>
              </w:rPr>
            </w:pPr>
            <w:r w:rsidRPr="008228A8">
              <w:rPr>
                <w:sz w:val="28"/>
                <w:szCs w:val="28"/>
                <w:lang w:val="kk-KZ"/>
              </w:rPr>
              <w:t>-Сау болыңыздар.</w:t>
            </w:r>
          </w:p>
          <w:p w:rsidR="0085162D" w:rsidRPr="008228A8" w:rsidRDefault="0085162D" w:rsidP="00132DDB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  <w:lang w:val="kk-KZ"/>
              </w:rPr>
            </w:pPr>
            <w:r w:rsidRPr="008228A8">
              <w:rPr>
                <w:sz w:val="28"/>
                <w:szCs w:val="28"/>
                <w:lang w:val="kk-KZ"/>
              </w:rPr>
              <w:t>Құлыншақ болып топқа оралады</w:t>
            </w:r>
          </w:p>
          <w:p w:rsidR="0085162D" w:rsidRPr="008228A8" w:rsidRDefault="0085162D" w:rsidP="008228A8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228A8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Рисунок 8" o:spid="_x0000_i1027" type="#_x0000_t75" style="width:101.25pt;height:89.25pt;visibility:visible">
                  <v:imagedata r:id="rId6" o:title="" croptop="20357f" cropbottom="28111f" cropleft="5258f" cropright="43044f"/>
                </v:shape>
              </w:pict>
            </w:r>
          </w:p>
          <w:p w:rsidR="0085162D" w:rsidRPr="008228A8" w:rsidRDefault="0085162D" w:rsidP="008228A8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22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-Үлкендердің көмегімен саяхатқа шықтық.</w:t>
            </w:r>
          </w:p>
          <w:p w:rsidR="0085162D" w:rsidRPr="008228A8" w:rsidRDefault="0085162D" w:rsidP="008228A8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228A8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Рисунок 9" o:spid="_x0000_i1028" type="#_x0000_t75" style="width:123.75pt;height:66.75pt;visibility:visible">
                  <v:imagedata r:id="rId7" o:title=""/>
                </v:shape>
              </w:pict>
            </w:r>
          </w:p>
          <w:p w:rsidR="0085162D" w:rsidRPr="008228A8" w:rsidRDefault="0085162D" w:rsidP="008B7DF5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228A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-Ойнадық</w:t>
            </w:r>
          </w:p>
        </w:tc>
      </w:tr>
    </w:tbl>
    <w:p w:rsidR="0085162D" w:rsidRPr="008228A8" w:rsidRDefault="0085162D" w:rsidP="008B7DF5">
      <w:pPr>
        <w:pStyle w:val="NoSpacing"/>
        <w:rPr>
          <w:rFonts w:ascii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kk-KZ"/>
        </w:rPr>
      </w:pPr>
    </w:p>
    <w:p w:rsidR="0085162D" w:rsidRPr="008228A8" w:rsidRDefault="0085162D" w:rsidP="008228A8">
      <w:pPr>
        <w:pStyle w:val="NoSpacing"/>
        <w:rPr>
          <w:rFonts w:ascii="Times New Roman" w:hAnsi="Times New Roman" w:cs="Times New Roman"/>
          <w:sz w:val="28"/>
          <w:szCs w:val="28"/>
          <w:lang w:val="kk-KZ"/>
        </w:rPr>
      </w:pPr>
      <w:r w:rsidRPr="008228A8">
        <w:rPr>
          <w:rFonts w:ascii="Times New Roman" w:hAnsi="Times New Roman" w:cs="Times New Roman"/>
          <w:b/>
          <w:bCs/>
          <w:sz w:val="28"/>
          <w:szCs w:val="28"/>
          <w:lang w:val="kk-KZ"/>
        </w:rPr>
        <w:t>Күтілетін нәтиже:</w:t>
      </w:r>
      <w:r w:rsidRPr="008228A8">
        <w:rPr>
          <w:rFonts w:ascii="Times New Roman" w:hAnsi="Times New Roman" w:cs="Times New Roman"/>
          <w:sz w:val="28"/>
          <w:szCs w:val="28"/>
          <w:lang w:val="kk-KZ"/>
        </w:rPr>
        <w:t xml:space="preserve"> Төрт түлік жайлы  ой өрістерін кеңейту.</w:t>
      </w:r>
    </w:p>
    <w:p w:rsidR="0085162D" w:rsidRPr="008228A8" w:rsidRDefault="0085162D" w:rsidP="008228A8">
      <w:pPr>
        <w:pStyle w:val="NoSpacing"/>
        <w:rPr>
          <w:rFonts w:ascii="Times New Roman" w:hAnsi="Times New Roman" w:cs="Times New Roman"/>
          <w:sz w:val="28"/>
          <w:szCs w:val="28"/>
          <w:lang w:val="kk-KZ"/>
        </w:rPr>
      </w:pPr>
      <w:r w:rsidRPr="008228A8">
        <w:rPr>
          <w:rFonts w:ascii="Times New Roman" w:hAnsi="Times New Roman" w:cs="Times New Roman"/>
          <w:b/>
          <w:bCs/>
          <w:sz w:val="28"/>
          <w:szCs w:val="28"/>
          <w:lang w:val="kk-KZ"/>
        </w:rPr>
        <w:t>Білу керек:</w:t>
      </w:r>
      <w:r w:rsidRPr="008228A8">
        <w:rPr>
          <w:rFonts w:ascii="Times New Roman" w:hAnsi="Times New Roman" w:cs="Times New Roman"/>
          <w:sz w:val="28"/>
          <w:szCs w:val="28"/>
          <w:lang w:val="kk-KZ"/>
        </w:rPr>
        <w:t xml:space="preserve"> Төрт түліктін пайдасын, төлдерін ажырата  білу.</w:t>
      </w:r>
    </w:p>
    <w:p w:rsidR="0085162D" w:rsidRPr="008228A8" w:rsidRDefault="0085162D" w:rsidP="008228A8">
      <w:pPr>
        <w:pStyle w:val="NoSpacing"/>
        <w:rPr>
          <w:rFonts w:ascii="Times New Roman" w:hAnsi="Times New Roman" w:cs="Times New Roman"/>
          <w:sz w:val="28"/>
          <w:szCs w:val="28"/>
          <w:lang w:val="kk-KZ"/>
        </w:rPr>
      </w:pPr>
      <w:r w:rsidRPr="008228A8">
        <w:rPr>
          <w:rFonts w:ascii="Times New Roman" w:hAnsi="Times New Roman" w:cs="Times New Roman"/>
          <w:b/>
          <w:bCs/>
          <w:sz w:val="28"/>
          <w:szCs w:val="28"/>
          <w:lang w:val="kk-KZ"/>
        </w:rPr>
        <w:t>Нені игерді</w:t>
      </w:r>
      <w:r w:rsidRPr="008228A8">
        <w:rPr>
          <w:rFonts w:ascii="Times New Roman" w:hAnsi="Times New Roman" w:cs="Times New Roman"/>
          <w:sz w:val="28"/>
          <w:szCs w:val="28"/>
          <w:lang w:val="kk-KZ"/>
        </w:rPr>
        <w:t>: «Қошақан» туралы  тақпақ.</w:t>
      </w:r>
    </w:p>
    <w:p w:rsidR="0085162D" w:rsidRPr="008228A8" w:rsidRDefault="0085162D" w:rsidP="008228A8">
      <w:pPr>
        <w:pStyle w:val="NoSpacing"/>
        <w:rPr>
          <w:rFonts w:ascii="Times New Roman" w:hAnsi="Times New Roman" w:cs="Times New Roman"/>
          <w:sz w:val="28"/>
          <w:szCs w:val="28"/>
          <w:lang w:val="kk-KZ"/>
        </w:rPr>
      </w:pPr>
      <w:r w:rsidRPr="008228A8">
        <w:rPr>
          <w:rFonts w:ascii="Times New Roman" w:hAnsi="Times New Roman" w:cs="Times New Roman"/>
          <w:b/>
          <w:bCs/>
          <w:sz w:val="28"/>
          <w:szCs w:val="28"/>
          <w:lang w:val="kk-KZ"/>
        </w:rPr>
        <w:t>Нені білді:</w:t>
      </w:r>
      <w:r w:rsidRPr="008228A8">
        <w:rPr>
          <w:rFonts w:ascii="Times New Roman" w:hAnsi="Times New Roman" w:cs="Times New Roman"/>
          <w:sz w:val="28"/>
          <w:szCs w:val="28"/>
          <w:lang w:val="kk-KZ"/>
        </w:rPr>
        <w:t xml:space="preserve">  Төрт түліктің маңызды қасиеттерін</w:t>
      </w:r>
    </w:p>
    <w:p w:rsidR="0085162D" w:rsidRPr="008228A8" w:rsidRDefault="0085162D" w:rsidP="008B7DF5">
      <w:pPr>
        <w:pStyle w:val="NormalWeb"/>
        <w:spacing w:before="0" w:beforeAutospacing="0" w:after="0" w:afterAutospacing="0"/>
        <w:jc w:val="both"/>
        <w:rPr>
          <w:b/>
          <w:bCs/>
          <w:sz w:val="28"/>
          <w:szCs w:val="28"/>
          <w:lang w:val="kk-KZ"/>
        </w:rPr>
      </w:pPr>
    </w:p>
    <w:p w:rsidR="0085162D" w:rsidRDefault="0085162D" w:rsidP="008228A8">
      <w:pPr>
        <w:pStyle w:val="NormalWeb"/>
        <w:spacing w:before="0" w:beforeAutospacing="0" w:after="0" w:afterAutospacing="0"/>
        <w:jc w:val="center"/>
        <w:rPr>
          <w:b/>
          <w:bCs/>
          <w:sz w:val="28"/>
          <w:szCs w:val="28"/>
          <w:lang w:val="kk-KZ"/>
        </w:rPr>
      </w:pPr>
    </w:p>
    <w:p w:rsidR="0085162D" w:rsidRDefault="0085162D" w:rsidP="008228A8">
      <w:pPr>
        <w:pStyle w:val="NormalWeb"/>
        <w:spacing w:before="0" w:beforeAutospacing="0" w:after="0" w:afterAutospacing="0"/>
        <w:jc w:val="center"/>
        <w:rPr>
          <w:b/>
          <w:bCs/>
          <w:sz w:val="28"/>
          <w:szCs w:val="28"/>
          <w:lang w:val="kk-KZ"/>
        </w:rPr>
      </w:pPr>
    </w:p>
    <w:p w:rsidR="0085162D" w:rsidRPr="008228A8" w:rsidRDefault="0085162D" w:rsidP="008228A8">
      <w:pPr>
        <w:pStyle w:val="NormalWeb"/>
        <w:spacing w:before="0" w:beforeAutospacing="0" w:after="0" w:afterAutospacing="0"/>
        <w:jc w:val="center"/>
        <w:rPr>
          <w:sz w:val="28"/>
          <w:szCs w:val="28"/>
          <w:lang w:val="kk-KZ"/>
        </w:rPr>
      </w:pPr>
      <w:r w:rsidRPr="008228A8">
        <w:rPr>
          <w:b/>
          <w:bCs/>
          <w:sz w:val="28"/>
          <w:szCs w:val="28"/>
          <w:lang w:val="kk-KZ"/>
        </w:rPr>
        <w:t>Қосымшалар :</w:t>
      </w:r>
    </w:p>
    <w:p w:rsidR="0085162D" w:rsidRPr="008228A8" w:rsidRDefault="0085162D" w:rsidP="008B7DF5">
      <w:pPr>
        <w:pStyle w:val="NormalWeb"/>
        <w:spacing w:before="0" w:beforeAutospacing="0" w:after="0" w:afterAutospacing="0"/>
        <w:jc w:val="both"/>
        <w:rPr>
          <w:sz w:val="28"/>
          <w:szCs w:val="28"/>
          <w:lang w:val="kk-KZ"/>
        </w:rPr>
      </w:pPr>
    </w:p>
    <w:p w:rsidR="0085162D" w:rsidRPr="008228A8" w:rsidRDefault="0085162D" w:rsidP="008B7DF5">
      <w:pPr>
        <w:pStyle w:val="NormalWeb"/>
        <w:spacing w:before="0" w:beforeAutospacing="0" w:after="0" w:afterAutospacing="0"/>
        <w:jc w:val="both"/>
        <w:rPr>
          <w:sz w:val="28"/>
          <w:szCs w:val="28"/>
          <w:lang w:val="kk-KZ"/>
        </w:rPr>
      </w:pPr>
      <w:r w:rsidRPr="008228A8">
        <w:rPr>
          <w:noProof/>
          <w:sz w:val="28"/>
          <w:szCs w:val="28"/>
        </w:rPr>
        <w:pict>
          <v:shape id="Рисунок 23" o:spid="_x0000_i1029" type="#_x0000_t75" style="width:375pt;height:372.75pt;visibility:visible">
            <v:imagedata r:id="rId8" o:title="" cropleft="-4052f" cropright="-4151f"/>
            <o:lock v:ext="edit" aspectratio="f"/>
          </v:shape>
        </w:pict>
      </w:r>
    </w:p>
    <w:p w:rsidR="0085162D" w:rsidRPr="008228A8" w:rsidRDefault="0085162D" w:rsidP="008B7DF5">
      <w:pPr>
        <w:pStyle w:val="NormalWeb"/>
        <w:spacing w:before="0" w:beforeAutospacing="0" w:after="0" w:afterAutospacing="0"/>
        <w:jc w:val="both"/>
        <w:rPr>
          <w:sz w:val="28"/>
          <w:szCs w:val="28"/>
          <w:lang w:val="kk-KZ"/>
        </w:rPr>
      </w:pPr>
    </w:p>
    <w:p w:rsidR="0085162D" w:rsidRPr="008228A8" w:rsidRDefault="0085162D" w:rsidP="008B7DF5">
      <w:pPr>
        <w:pStyle w:val="NormalWeb"/>
        <w:spacing w:before="0" w:beforeAutospacing="0" w:after="0" w:afterAutospacing="0"/>
        <w:jc w:val="both"/>
        <w:rPr>
          <w:sz w:val="28"/>
          <w:szCs w:val="28"/>
          <w:lang w:val="kk-KZ"/>
        </w:rPr>
      </w:pPr>
    </w:p>
    <w:p w:rsidR="0085162D" w:rsidRPr="008228A8" w:rsidRDefault="0085162D" w:rsidP="008B7DF5">
      <w:pPr>
        <w:pStyle w:val="NoSpacing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85162D" w:rsidRPr="008228A8" w:rsidRDefault="0085162D" w:rsidP="008B7DF5">
      <w:pPr>
        <w:pStyle w:val="NormalWeb"/>
        <w:spacing w:before="0" w:beforeAutospacing="0" w:after="0" w:afterAutospacing="0"/>
        <w:jc w:val="both"/>
        <w:rPr>
          <w:sz w:val="28"/>
          <w:szCs w:val="28"/>
          <w:lang w:val="kk-KZ"/>
        </w:rPr>
      </w:pPr>
    </w:p>
    <w:p w:rsidR="0085162D" w:rsidRPr="008228A8" w:rsidRDefault="0085162D" w:rsidP="008B7DF5">
      <w:pPr>
        <w:pStyle w:val="NormalWeb"/>
        <w:spacing w:before="0" w:beforeAutospacing="0" w:after="0" w:afterAutospacing="0"/>
        <w:jc w:val="both"/>
        <w:rPr>
          <w:sz w:val="28"/>
          <w:szCs w:val="28"/>
          <w:lang w:val="kk-KZ"/>
        </w:rPr>
      </w:pPr>
    </w:p>
    <w:p w:rsidR="0085162D" w:rsidRPr="008228A8" w:rsidRDefault="0085162D" w:rsidP="008B7DF5">
      <w:pPr>
        <w:pStyle w:val="NormalWeb"/>
        <w:spacing w:before="0" w:beforeAutospacing="0" w:after="0" w:afterAutospacing="0"/>
        <w:jc w:val="both"/>
        <w:rPr>
          <w:sz w:val="28"/>
          <w:szCs w:val="28"/>
          <w:lang w:val="kk-KZ"/>
        </w:rPr>
      </w:pPr>
      <w:r w:rsidRPr="008228A8">
        <w:rPr>
          <w:noProof/>
          <w:sz w:val="28"/>
          <w:szCs w:val="28"/>
        </w:rPr>
        <w:pict>
          <v:shape id="Рисунок 24" o:spid="_x0000_i1030" type="#_x0000_t75" style="width:325.5pt;height:203.25pt;visibility:visible">
            <v:imagedata r:id="rId9" o:title="" croptop="-293f" cropbottom="-472f" cropright="-50f"/>
            <o:lock v:ext="edit" aspectratio="f"/>
          </v:shape>
        </w:pict>
      </w:r>
    </w:p>
    <w:p w:rsidR="0085162D" w:rsidRPr="008228A8" w:rsidRDefault="0085162D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85162D" w:rsidRPr="008228A8" w:rsidSect="00B172F0">
      <w:pgSz w:w="11906" w:h="16838"/>
      <w:pgMar w:top="1134" w:right="850" w:bottom="1134" w:left="1701" w:header="708" w:footer="708" w:gutter="0"/>
      <w:cols w:space="708"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7DF5"/>
    <w:rsid w:val="00057A75"/>
    <w:rsid w:val="000D3FE1"/>
    <w:rsid w:val="00113447"/>
    <w:rsid w:val="00132DDB"/>
    <w:rsid w:val="00346CAD"/>
    <w:rsid w:val="00385458"/>
    <w:rsid w:val="003C4197"/>
    <w:rsid w:val="004B3B6E"/>
    <w:rsid w:val="00694AAF"/>
    <w:rsid w:val="00720C74"/>
    <w:rsid w:val="00756D54"/>
    <w:rsid w:val="00782B9F"/>
    <w:rsid w:val="007B2F01"/>
    <w:rsid w:val="00801EB0"/>
    <w:rsid w:val="00812530"/>
    <w:rsid w:val="008228A8"/>
    <w:rsid w:val="008434E4"/>
    <w:rsid w:val="0085162D"/>
    <w:rsid w:val="00867AE5"/>
    <w:rsid w:val="008B7DF5"/>
    <w:rsid w:val="00922AA8"/>
    <w:rsid w:val="00976F8A"/>
    <w:rsid w:val="00A74339"/>
    <w:rsid w:val="00A904EE"/>
    <w:rsid w:val="00AD2DD5"/>
    <w:rsid w:val="00B172F0"/>
    <w:rsid w:val="00B20AB2"/>
    <w:rsid w:val="00B558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72F0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8B7DF5"/>
    <w:rPr>
      <w:rFonts w:cs="Calibri"/>
    </w:rPr>
  </w:style>
  <w:style w:type="paragraph" w:styleId="NormalWeb">
    <w:name w:val="Normal (Web)"/>
    <w:basedOn w:val="Normal"/>
    <w:uiPriority w:val="99"/>
    <w:rsid w:val="008B7DF5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8B7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B7DF5"/>
    <w:rPr>
      <w:rFonts w:ascii="Tahoma" w:hAnsi="Tahoma" w:cs="Tahoma"/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8434E4"/>
    <w:rPr>
      <w:rFonts w:ascii="Calibri" w:hAnsi="Calibri" w:cs="Calibri"/>
      <w:sz w:val="28"/>
      <w:szCs w:val="28"/>
      <w:lang w:val="ru-RU" w:eastAsia="ar-SA" w:bidi="ar-SA"/>
    </w:rPr>
  </w:style>
  <w:style w:type="paragraph" w:styleId="BodyText">
    <w:name w:val="Body Text"/>
    <w:basedOn w:val="Normal"/>
    <w:link w:val="BodyTextChar"/>
    <w:uiPriority w:val="99"/>
    <w:rsid w:val="008434E4"/>
    <w:pPr>
      <w:suppressAutoHyphens/>
      <w:spacing w:after="0" w:line="240" w:lineRule="auto"/>
      <w:jc w:val="both"/>
    </w:pPr>
    <w:rPr>
      <w:sz w:val="28"/>
      <w:szCs w:val="28"/>
      <w:lang w:eastAsia="ar-SA"/>
    </w:rPr>
  </w:style>
  <w:style w:type="character" w:customStyle="1" w:styleId="BodyTextChar1">
    <w:name w:val="Body Text Char1"/>
    <w:basedOn w:val="DefaultParagraphFont"/>
    <w:link w:val="BodyText"/>
    <w:uiPriority w:val="99"/>
    <w:semiHidden/>
    <w:rsid w:val="003F6EE8"/>
    <w:rPr>
      <w:rFonts w:cs="Calibri"/>
    </w:rPr>
  </w:style>
  <w:style w:type="table" w:styleId="TableGrid">
    <w:name w:val="Table Grid"/>
    <w:basedOn w:val="TableNormal"/>
    <w:uiPriority w:val="99"/>
    <w:locked/>
    <w:rsid w:val="008434E4"/>
    <w:pPr>
      <w:spacing w:after="200" w:line="276" w:lineRule="auto"/>
    </w:pPr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344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39</TotalTime>
  <Pages>5</Pages>
  <Words>631</Words>
  <Characters>3599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Computer</cp:lastModifiedBy>
  <cp:revision>7</cp:revision>
  <dcterms:created xsi:type="dcterms:W3CDTF">2017-01-22T08:43:00Z</dcterms:created>
  <dcterms:modified xsi:type="dcterms:W3CDTF">2017-01-30T09:11:00Z</dcterms:modified>
</cp:coreProperties>
</file>