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76" w:rsidRDefault="00BD6D76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p w:rsidR="000453F0" w:rsidRDefault="000453F0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p w:rsidR="000453F0" w:rsidRDefault="000453F0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tbl>
      <w:tblPr>
        <w:tblpPr w:leftFromText="180" w:rightFromText="180" w:vertAnchor="page" w:horzAnchor="margin" w:tblpY="5707"/>
        <w:tblW w:w="0" w:type="auto"/>
        <w:tblLook w:val="01E0"/>
      </w:tblPr>
      <w:tblGrid>
        <w:gridCol w:w="9571"/>
      </w:tblGrid>
      <w:tr w:rsidR="000453F0" w:rsidRPr="00625898" w:rsidTr="000453F0">
        <w:tc>
          <w:tcPr>
            <w:tcW w:w="9571" w:type="dxa"/>
          </w:tcPr>
          <w:p w:rsidR="000453F0" w:rsidRPr="00625898" w:rsidRDefault="000453F0" w:rsidP="000453F0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Информационная Система Электронного Обучения (ИС ЭО)</w:t>
            </w:r>
          </w:p>
        </w:tc>
      </w:tr>
      <w:tr w:rsidR="000453F0" w:rsidRPr="00625898" w:rsidTr="000453F0">
        <w:tc>
          <w:tcPr>
            <w:tcW w:w="9571" w:type="dxa"/>
          </w:tcPr>
          <w:p w:rsidR="000453F0" w:rsidRPr="00625898" w:rsidRDefault="000453F0" w:rsidP="000453F0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РУКОВОДСТВО ПОЛЬЗОВАТЕЛЯ И УЧЕБНО-ТЕХНИЧЕСКИЕ МАТЕРИАЛЫ</w:t>
            </w:r>
          </w:p>
          <w:p w:rsidR="000453F0" w:rsidRPr="00625898" w:rsidRDefault="000453F0" w:rsidP="000453F0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Подсистемы </w:t>
            </w: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SMS</w:t>
            </w: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LMS</w:t>
            </w:r>
          </w:p>
        </w:tc>
      </w:tr>
      <w:tr w:rsidR="000453F0" w:rsidRPr="00625898" w:rsidTr="000453F0">
        <w:tc>
          <w:tcPr>
            <w:tcW w:w="9571" w:type="dxa"/>
          </w:tcPr>
          <w:p w:rsidR="000453F0" w:rsidRPr="00625898" w:rsidRDefault="000453F0" w:rsidP="000453F0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0453F0" w:rsidRDefault="000453F0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p w:rsidR="000453F0" w:rsidRPr="000453F0" w:rsidRDefault="000453F0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p w:rsidR="00BD6D76" w:rsidRPr="00625898" w:rsidRDefault="00BD6D76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BD6D76" w:rsidRPr="00625898" w:rsidRDefault="00BD6D76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53F0" w:rsidRDefault="000453F0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BD6D76" w:rsidRPr="00625898" w:rsidRDefault="00BD6D76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г. Астана, 201</w:t>
      </w: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val="en-US" w:eastAsia="ru-RU"/>
        </w:rPr>
        <w:t>3</w:t>
      </w:r>
    </w:p>
    <w:p w:rsidR="00BD6D76" w:rsidRPr="00625898" w:rsidRDefault="00BD6D76" w:rsidP="00BD6D76">
      <w:pPr>
        <w:rPr>
          <w:rFonts w:eastAsiaTheme="minorEastAsia"/>
          <w:lang w:eastAsia="ru-RU"/>
        </w:rPr>
      </w:pPr>
      <w:r w:rsidRPr="00625898">
        <w:rPr>
          <w:rFonts w:eastAsiaTheme="minorEastAsia"/>
          <w:lang w:eastAsia="ru-RU"/>
        </w:rP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284496767"/>
        <w:docPartObj>
          <w:docPartGallery w:val="Table of Contents"/>
          <w:docPartUnique/>
        </w:docPartObj>
      </w:sdtPr>
      <w:sdtContent>
        <w:p w:rsidR="00A70857" w:rsidRDefault="00A70857">
          <w:pPr>
            <w:pStyle w:val="a6"/>
          </w:pPr>
          <w:r>
            <w:t>Оглавление</w:t>
          </w:r>
        </w:p>
        <w:p w:rsidR="00A70857" w:rsidRPr="00A70857" w:rsidRDefault="00CD449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D4495">
            <w:fldChar w:fldCharType="begin"/>
          </w:r>
          <w:r w:rsidR="00A70857">
            <w:instrText xml:space="preserve"> TOC \o "1-3" \h \z \u </w:instrText>
          </w:r>
          <w:r w:rsidRPr="00CD4495">
            <w:fldChar w:fldCharType="separate"/>
          </w:r>
          <w:hyperlink w:anchor="_Toc368670529" w:history="1">
            <w:r w:rsidR="00A70857"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_Toc368670529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CD449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0" w:history="1"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="00A70857"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Вход в информационную систему электронного обучения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_Toc368670530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CD449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1" w:history="1"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="00A70857"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Авторизация пользователя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_Toc368670531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CD449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2" w:history="1"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  <w:r w:rsidR="00A70857"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Функции под ролью «Учащийся»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_Toc368670532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CD4495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3" w:history="1"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3.1.</w:t>
            </w:r>
            <w:r w:rsidR="00A70857"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70857"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с дневником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_Toc368670533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CD4495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4" w:history="1">
            <w:r w:rsidR="00A70857"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3.2.</w:t>
            </w:r>
            <w:r w:rsidR="00A70857"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70857"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Работа с электронной библиотекой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_Toc368670534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CD449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5" w:history="1">
            <w:r w:rsidR="00A70857"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5.2.  Поиск учебных материалов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_Toc368670535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CD449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6" w:history="1">
            <w:r w:rsidR="00A70857"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5.3. Просмотр учебных материалов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_Toc368670536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Default="00CD449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670537" w:history="1">
            <w:r w:rsidR="00A70857"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3.3.</w:t>
            </w:r>
            <w:r w:rsidR="00A70857"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70857"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Работа с тестовыми заданиями</w:t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_Toc368670537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0857"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Default="00CD4495">
          <w:r>
            <w:rPr>
              <w:b/>
              <w:bCs/>
            </w:rPr>
            <w:fldChar w:fldCharType="end"/>
          </w:r>
        </w:p>
      </w:sdtContent>
    </w:sdt>
    <w:p w:rsidR="00BD6D76" w:rsidRDefault="00BD6D76">
      <w:r>
        <w:br w:type="page"/>
      </w:r>
    </w:p>
    <w:p w:rsidR="0012028B" w:rsidRDefault="0012028B" w:rsidP="00BD6D76">
      <w:pPr>
        <w:pStyle w:val="1"/>
        <w:ind w:left="567"/>
      </w:pPr>
      <w:bookmarkStart w:id="1" w:name="_Toc368670529"/>
      <w:r>
        <w:lastRenderedPageBreak/>
        <w:t>Введение</w:t>
      </w:r>
      <w:bookmarkEnd w:id="1"/>
    </w:p>
    <w:p w:rsidR="0012028B" w:rsidRDefault="0012028B" w:rsidP="0012028B"/>
    <w:p w:rsidR="00CF49E1" w:rsidRDefault="00CF49E1" w:rsidP="00CF49E1">
      <w:pPr>
        <w:pStyle w:val="Body"/>
        <w:ind w:left="0" w:firstLine="567"/>
        <w:rPr>
          <w:lang w:val="ru-RU"/>
        </w:rPr>
      </w:pPr>
      <w:r>
        <w:rPr>
          <w:lang w:val="ru-RU"/>
        </w:rPr>
        <w:t>Учащийся ОО –  как  главный участник образовательного процесса является пользователем информационной системы электронного обучения.</w:t>
      </w:r>
    </w:p>
    <w:p w:rsidR="00CF49E1" w:rsidRDefault="00CF49E1" w:rsidP="00CF49E1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Дневник ученика  является главным документом, в котором фиксируется сведения    об успеваемости. Информационная система электронного обучения имеет функционал ведения электронного дневника. </w:t>
      </w:r>
    </w:p>
    <w:p w:rsidR="00CF49E1" w:rsidRDefault="00CF49E1" w:rsidP="00CF49E1">
      <w:pPr>
        <w:pStyle w:val="Body"/>
        <w:tabs>
          <w:tab w:val="left" w:pos="0"/>
        </w:tabs>
        <w:ind w:left="0" w:firstLine="709"/>
        <w:rPr>
          <w:lang w:val="ru-RU"/>
        </w:rPr>
      </w:pPr>
      <w:r>
        <w:rPr>
          <w:lang w:val="ru-RU"/>
        </w:rPr>
        <w:t>ИС ЭО помимо ведения электронного дневника учащемуся ОО дает возможность самостоятельно изучать учебные материалы и осуществлять проверку знаний   средствами тестирования.</w:t>
      </w:r>
    </w:p>
    <w:p w:rsidR="00CF49E1" w:rsidRDefault="00CF49E1" w:rsidP="00CF49E1">
      <w:pPr>
        <w:pStyle w:val="Body"/>
        <w:tabs>
          <w:tab w:val="left" w:pos="0"/>
        </w:tabs>
        <w:ind w:left="0" w:firstLine="709"/>
        <w:rPr>
          <w:lang w:val="ru-RU"/>
        </w:rPr>
      </w:pPr>
      <w:r>
        <w:rPr>
          <w:lang w:val="ru-RU"/>
        </w:rPr>
        <w:t xml:space="preserve"> В данной работе  представлены   инструкции  учащегося по работе с электронным дневником, по работе с электронным учебным материалом и инструкция  по  работе с тестовыми заданиями.</w:t>
      </w:r>
    </w:p>
    <w:p w:rsidR="00CF49E1" w:rsidRDefault="00CF49E1" w:rsidP="0012028B"/>
    <w:p w:rsidR="000A6763" w:rsidRDefault="000A6763">
      <w:r>
        <w:br w:type="page"/>
      </w:r>
    </w:p>
    <w:p w:rsidR="000A6763" w:rsidRPr="000A6763" w:rsidRDefault="000A6763" w:rsidP="000A6763">
      <w:pPr>
        <w:pStyle w:val="1"/>
        <w:numPr>
          <w:ilvl w:val="0"/>
          <w:numId w:val="22"/>
        </w:numPr>
        <w:tabs>
          <w:tab w:val="left" w:pos="1134"/>
        </w:tabs>
        <w:ind w:left="567" w:firstLine="0"/>
        <w:rPr>
          <w:rFonts w:eastAsia="Times New Roman"/>
          <w:lang w:eastAsia="ru-RU"/>
        </w:rPr>
      </w:pPr>
      <w:bookmarkStart w:id="2" w:name="_Toc353195478"/>
      <w:bookmarkStart w:id="3" w:name="_Toc353349986"/>
      <w:bookmarkStart w:id="4" w:name="_Toc368670530"/>
      <w:r w:rsidRPr="000A6763">
        <w:rPr>
          <w:rFonts w:eastAsia="Times New Roman"/>
          <w:lang w:eastAsia="ru-RU"/>
        </w:rPr>
        <w:lastRenderedPageBreak/>
        <w:t>Вход в информационную систему электронного обучения</w:t>
      </w:r>
      <w:bookmarkEnd w:id="2"/>
      <w:bookmarkEnd w:id="3"/>
      <w:bookmarkEnd w:id="4"/>
    </w:p>
    <w:p w:rsidR="000A6763" w:rsidRPr="000A6763" w:rsidRDefault="000A6763" w:rsidP="000A6763">
      <w:pPr>
        <w:spacing w:after="0"/>
        <w:ind w:right="-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72759C" w:rsidRDefault="000A6763" w:rsidP="000A6763">
      <w:pPr>
        <w:spacing w:before="40" w:after="0"/>
        <w:ind w:right="-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Для входа в ИС ЭО в  адресной строке браузера нужно набрать адрес </w:t>
      </w:r>
      <w:r w:rsidR="00CD4495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.edu.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kz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" </w:instrText>
      </w:r>
      <w:r w:rsidR="00CD4495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</w:t>
      </w:r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e</w:t>
      </w:r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edu</w:t>
      </w:r>
      <w:proofErr w:type="spellEnd"/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kz</w:t>
      </w:r>
      <w:proofErr w:type="spellEnd"/>
      <w:r w:rsidR="00CD4495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Если настройки интернета верны   откроется 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окно  информационной  системы электронного обучения.</w:t>
      </w:r>
    </w:p>
    <w:p w:rsidR="0072759C" w:rsidRPr="0072759C" w:rsidRDefault="00CD4495" w:rsidP="00447141">
      <w:pPr>
        <w:spacing w:before="40" w:after="0"/>
        <w:ind w:right="-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49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100" type="#_x0000_t202" style="position:absolute;left:0;text-align:left;margin-left:431.2pt;margin-top:30.6pt;width:18pt;height:22.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" filled="f" stroked="f" strokeweight=".5pt">
            <v:path arrowok="t"/>
            <v:textbox>
              <w:txbxContent>
                <w:p w:rsidR="000A6763" w:rsidRPr="00E473E3" w:rsidRDefault="000A6763" w:rsidP="000A6763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Pr="00CD449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73" o:spid="_x0000_s1098" type="#_x0000_t32" style="position:absolute;left:0;text-align:left;margin-left:403.15pt;margin-top:41.1pt;width:21.5pt;height:0;rotation:180;z-index:25166643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" strokecolor="#c0504d" strokeweight="2pt">
            <v:stroke endarrow="open"/>
            <v:shadow on="t" color="black" opacity="24903f" origin=",.5" offset="0,.55556mm"/>
          </v:shape>
        </w:pict>
      </w:r>
      <w:r w:rsidRPr="00CD4495">
        <w:rPr>
          <w:noProof/>
          <w:lang w:eastAsia="ru-RU"/>
        </w:rPr>
        <w:pict>
          <v:shape id="Поле 2" o:spid="_x0000_s1030" type="#_x0000_t202" style="position:absolute;left:0;text-align:left;margin-left:20.9pt;margin-top:46.25pt;width:18pt;height:22.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BDSwIAAH4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" filled="f" stroked="f" strokeweight=".5pt">
            <v:path arrowok="t"/>
            <v:textbox>
              <w:txbxContent>
                <w:p w:rsidR="000A6763" w:rsidRPr="00E473E3" w:rsidRDefault="000A6763" w:rsidP="000A67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Pr="00CD4495">
        <w:rPr>
          <w:noProof/>
          <w:lang w:eastAsia="ru-RU"/>
        </w:rPr>
        <w:pict>
          <v:shape id="Прямая со стрелкой 5" o:spid="_x0000_s1099" type="#_x0000_t32" style="position:absolute;left:0;text-align:left;margin-left:47.85pt;margin-top:58.35pt;width:19.2pt;height:0;z-index:25166438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" strokecolor="#c0504d" strokeweight="2pt">
            <v:stroke endarrow="open"/>
            <v:shadow on="t" color="black" opacity="24903f" origin=",.5" offset="0,.55556mm"/>
          </v:shape>
        </w:pict>
      </w:r>
      <w:r w:rsidRPr="00CD4495">
        <w:rPr>
          <w:noProof/>
          <w:lang w:eastAsia="ru-RU"/>
        </w:rPr>
        <w:pict>
          <v:roundrect id="Скругленный прямоугольник 575" o:spid="_x0000_s1027" style="position:absolute;left:0;text-align:left;margin-left:99.3pt;margin-top:48.5pt;width:298.95pt;height:17.35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" filled="f" strokecolor="red" strokeweight="2pt">
            <v:path arrowok="t"/>
            <v:textbox>
              <w:txbxContent>
                <w:p w:rsidR="000A6763" w:rsidRPr="00E473E3" w:rsidRDefault="000A6763" w:rsidP="000A6763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27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619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after="0"/>
        <w:ind w:left="-426" w:right="-28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keepNext/>
        <w:ind w:firstLine="720"/>
        <w:contextualSpacing/>
        <w:jc w:val="center"/>
      </w:pPr>
    </w:p>
    <w:p w:rsidR="000A6763" w:rsidRPr="000A6763" w:rsidRDefault="000A6763" w:rsidP="000A6763">
      <w:pPr>
        <w:spacing w:line="240" w:lineRule="auto"/>
        <w:jc w:val="center"/>
        <w:rPr>
          <w:rFonts w:eastAsiaTheme="minorEastAsia"/>
          <w:b/>
          <w:bCs/>
          <w:color w:val="4F81BD" w:themeColor="accent1"/>
          <w:sz w:val="24"/>
          <w:szCs w:val="24"/>
          <w:lang w:eastAsia="ru-RU"/>
        </w:rPr>
      </w:pP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Главное окно  системы электронного обучения</w:t>
      </w:r>
    </w:p>
    <w:p w:rsidR="000A6763" w:rsidRPr="000A6763" w:rsidRDefault="000A6763" w:rsidP="009477AA">
      <w:pPr>
        <w:ind w:left="945"/>
        <w:contextualSpacing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79226F" w:rsidP="000A676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страница </w:t>
      </w:r>
      <w:r w:rsidR="000A6763" w:rsidRPr="000A6763">
        <w:rPr>
          <w:rFonts w:ascii="Times New Roman" w:hAnsi="Times New Roman" w:cs="Times New Roman"/>
          <w:sz w:val="28"/>
          <w:szCs w:val="28"/>
        </w:rPr>
        <w:t xml:space="preserve"> состоит из информационных разделов [</w:t>
      </w:r>
      <w:r w:rsidR="00C56B8C">
        <w:rPr>
          <w:rFonts w:ascii="Times New Roman" w:hAnsi="Times New Roman" w:cs="Times New Roman"/>
          <w:sz w:val="28"/>
          <w:szCs w:val="28"/>
        </w:rPr>
        <w:t>1</w:t>
      </w:r>
      <w:r w:rsidR="000A6763" w:rsidRPr="000A6763">
        <w:rPr>
          <w:rFonts w:ascii="Times New Roman" w:hAnsi="Times New Roman" w:cs="Times New Roman"/>
          <w:sz w:val="28"/>
          <w:szCs w:val="28"/>
        </w:rPr>
        <w:t>]:</w:t>
      </w:r>
    </w:p>
    <w:p w:rsidR="000A6763" w:rsidRPr="000A6763" w:rsidRDefault="0079226F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проекте</w:t>
      </w:r>
    </w:p>
    <w:p w:rsidR="0079226F" w:rsidRDefault="0079226F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Преимущества</w:t>
      </w:r>
    </w:p>
    <w:p w:rsidR="000A6763" w:rsidRPr="0079226F" w:rsidRDefault="0079226F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9226F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омпоненты</w:t>
      </w:r>
    </w:p>
    <w:p w:rsidR="000A6763" w:rsidRPr="000A6763" w:rsidRDefault="0079226F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p w:rsidR="000A6763" w:rsidRDefault="0079226F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Организации образования</w:t>
      </w:r>
    </w:p>
    <w:p w:rsidR="0079226F" w:rsidRPr="000A6763" w:rsidRDefault="0079226F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НОБД</w:t>
      </w:r>
    </w:p>
    <w:p w:rsidR="000A6763" w:rsidRPr="000A6763" w:rsidRDefault="000A6763" w:rsidP="000A676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A6763" w:rsidRDefault="000A6763" w:rsidP="000A6763">
      <w:pPr>
        <w:spacing w:before="40"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79226F" w:rsidRDefault="0079226F" w:rsidP="000A6763">
      <w:pPr>
        <w:spacing w:before="40"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0453F0" w:rsidRDefault="000453F0" w:rsidP="000A6763">
      <w:pPr>
        <w:spacing w:before="40"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0453F0" w:rsidRDefault="000453F0" w:rsidP="000A6763">
      <w:pPr>
        <w:spacing w:before="40"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79226F" w:rsidRDefault="0079226F" w:rsidP="000A6763">
      <w:pPr>
        <w:spacing w:before="40"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pStyle w:val="1"/>
        <w:numPr>
          <w:ilvl w:val="0"/>
          <w:numId w:val="22"/>
        </w:numPr>
        <w:ind w:left="567" w:firstLine="0"/>
        <w:rPr>
          <w:rFonts w:eastAsia="Times New Roman"/>
          <w:lang w:eastAsia="ru-RU"/>
        </w:rPr>
      </w:pPr>
      <w:bookmarkStart w:id="5" w:name="_Toc352765501"/>
      <w:bookmarkStart w:id="6" w:name="_Toc353195479"/>
      <w:bookmarkStart w:id="7" w:name="_Toc353349987"/>
      <w:bookmarkStart w:id="8" w:name="_Toc368670531"/>
      <w:r w:rsidRPr="000A6763">
        <w:rPr>
          <w:rFonts w:eastAsia="Times New Roman"/>
          <w:lang w:eastAsia="ru-RU"/>
        </w:rPr>
        <w:lastRenderedPageBreak/>
        <w:t>Авторизация</w:t>
      </w:r>
      <w:bookmarkEnd w:id="5"/>
      <w:r w:rsidRPr="000A6763">
        <w:rPr>
          <w:rFonts w:eastAsia="Times New Roman"/>
          <w:lang w:eastAsia="ru-RU"/>
        </w:rPr>
        <w:t xml:space="preserve"> пользователя</w:t>
      </w:r>
      <w:bookmarkEnd w:id="6"/>
      <w:bookmarkEnd w:id="7"/>
      <w:bookmarkEnd w:id="8"/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Авторизация  — предоставление определённому лицу или группе лиц прав на выполнение определённых действий  в соответствии с  указанной  ролью,  а также процесс проверки (подтверждения) данных прав при попытке выполнения этих действий.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 xml:space="preserve">Пользователей системы объединяют в роли, для предоставления определенных прав. 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В ИС ЭО предусмотрены роли: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Директор.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Заместитель директора.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Учитель.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 xml:space="preserve">Учащийся. 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Родитель.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Для проведения  авторизации пользователю необходимо в Главном окне ИС ЭО выбрать команду «</w:t>
      </w:r>
      <w:r w:rsidR="00C62ADA">
        <w:rPr>
          <w:rFonts w:ascii="Times New Roman" w:hAnsi="Times New Roman" w:cs="Times New Roman"/>
          <w:sz w:val="28"/>
          <w:szCs w:val="28"/>
        </w:rPr>
        <w:t>Вход в систему</w:t>
      </w:r>
      <w:r w:rsidRPr="000A6763">
        <w:rPr>
          <w:rFonts w:ascii="Times New Roman" w:hAnsi="Times New Roman" w:cs="Times New Roman"/>
          <w:sz w:val="28"/>
          <w:szCs w:val="28"/>
        </w:rPr>
        <w:t>» [</w:t>
      </w:r>
      <w:r w:rsidR="00C56B8C">
        <w:rPr>
          <w:rFonts w:ascii="Times New Roman" w:hAnsi="Times New Roman" w:cs="Times New Roman"/>
          <w:sz w:val="28"/>
          <w:szCs w:val="28"/>
        </w:rPr>
        <w:t>2</w:t>
      </w:r>
      <w:r w:rsidRPr="000A6763">
        <w:rPr>
          <w:rFonts w:ascii="Times New Roman" w:hAnsi="Times New Roman" w:cs="Times New Roman"/>
          <w:sz w:val="28"/>
          <w:szCs w:val="28"/>
        </w:rPr>
        <w:t>] (см. Рисунок 1), откроется окно авторизации (см. Рисунок 2).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 xml:space="preserve">Для входа в систему управления процессом обучения необходимо внести Логин [1] и Пароль[2] и нажать на кнопку «Вход» [3] (см. рисунок 2).  Если </w:t>
      </w:r>
      <w:proofErr w:type="gramStart"/>
      <w:r w:rsidRPr="000A6763">
        <w:rPr>
          <w:rFonts w:ascii="Times New Roman" w:hAnsi="Times New Roman" w:cs="Times New Roman"/>
          <w:sz w:val="28"/>
          <w:szCs w:val="28"/>
        </w:rPr>
        <w:t>введен</w:t>
      </w:r>
      <w:r w:rsidR="00C56B8C">
        <w:rPr>
          <w:rFonts w:ascii="Times New Roman" w:hAnsi="Times New Roman" w:cs="Times New Roman"/>
          <w:sz w:val="28"/>
          <w:szCs w:val="28"/>
        </w:rPr>
        <w:t>ные</w:t>
      </w:r>
      <w:proofErr w:type="gramEnd"/>
      <w:r w:rsidR="00C56B8C">
        <w:rPr>
          <w:rFonts w:ascii="Times New Roman" w:hAnsi="Times New Roman" w:cs="Times New Roman"/>
          <w:sz w:val="28"/>
          <w:szCs w:val="28"/>
        </w:rPr>
        <w:t xml:space="preserve"> Логин и Пароль верные, то </w:t>
      </w:r>
      <w:r w:rsidRPr="000A6763">
        <w:rPr>
          <w:rFonts w:ascii="Times New Roman" w:hAnsi="Times New Roman" w:cs="Times New Roman"/>
          <w:sz w:val="28"/>
          <w:szCs w:val="28"/>
        </w:rPr>
        <w:t>пользователю будет предоставлен доступ к  страницам  в соответствии с ролью.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453F0" w:rsidP="000A6763">
      <w:pPr>
        <w:keepNext/>
        <w:contextualSpacing/>
        <w:jc w:val="center"/>
      </w:pPr>
      <w:r w:rsidRPr="000453F0">
        <w:rPr>
          <w:noProof/>
          <w:lang w:eastAsia="ru-RU"/>
        </w:rPr>
        <w:drawing>
          <wp:inline distT="0" distB="0" distL="0" distR="0">
            <wp:extent cx="3733800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2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авторизации</w:t>
      </w:r>
    </w:p>
    <w:p w:rsid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B8C" w:rsidRDefault="00C56B8C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B8C" w:rsidRDefault="00C56B8C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B8C" w:rsidRPr="000A6763" w:rsidRDefault="00C56B8C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pStyle w:val="1"/>
        <w:numPr>
          <w:ilvl w:val="0"/>
          <w:numId w:val="22"/>
        </w:numPr>
        <w:tabs>
          <w:tab w:val="left" w:pos="1134"/>
        </w:tabs>
        <w:ind w:left="567" w:firstLine="0"/>
        <w:rPr>
          <w:rFonts w:eastAsia="Times New Roman"/>
          <w:lang w:eastAsia="ru-RU"/>
        </w:rPr>
      </w:pPr>
      <w:bookmarkStart w:id="9" w:name="_Toc352765502"/>
      <w:bookmarkStart w:id="10" w:name="_Toc353195480"/>
      <w:bookmarkStart w:id="11" w:name="_Toc353349988"/>
      <w:bookmarkStart w:id="12" w:name="_Toc368670532"/>
      <w:r w:rsidRPr="000A6763">
        <w:rPr>
          <w:rFonts w:eastAsia="Times New Roman"/>
          <w:lang w:eastAsia="ru-RU"/>
        </w:rPr>
        <w:lastRenderedPageBreak/>
        <w:t>Функции под ролью «Учащийся»</w:t>
      </w:r>
      <w:bookmarkEnd w:id="9"/>
      <w:bookmarkEnd w:id="10"/>
      <w:bookmarkEnd w:id="11"/>
      <w:bookmarkEnd w:id="12"/>
    </w:p>
    <w:p w:rsidR="000A6763" w:rsidRPr="000A6763" w:rsidRDefault="000A6763" w:rsidP="000A6763">
      <w:pPr>
        <w:pStyle w:val="2"/>
        <w:numPr>
          <w:ilvl w:val="1"/>
          <w:numId w:val="22"/>
        </w:numPr>
        <w:tabs>
          <w:tab w:val="left" w:pos="1134"/>
        </w:tabs>
        <w:ind w:left="567" w:firstLine="0"/>
        <w:rPr>
          <w:rFonts w:eastAsia="Times New Roman"/>
          <w:lang w:val="kk-KZ" w:eastAsia="ru-RU"/>
        </w:rPr>
      </w:pPr>
      <w:bookmarkStart w:id="13" w:name="_Toc353195481"/>
      <w:bookmarkStart w:id="14" w:name="_Toc353349989"/>
      <w:bookmarkStart w:id="15" w:name="_Toc368670533"/>
      <w:r w:rsidRPr="000A6763">
        <w:rPr>
          <w:rFonts w:eastAsia="Times New Roman"/>
          <w:lang w:eastAsia="ru-RU"/>
        </w:rPr>
        <w:t>Работа с дневником</w:t>
      </w:r>
      <w:bookmarkEnd w:id="13"/>
      <w:bookmarkEnd w:id="14"/>
      <w:bookmarkEnd w:id="15"/>
    </w:p>
    <w:p w:rsidR="000A6763" w:rsidRPr="000A6763" w:rsidRDefault="000A6763" w:rsidP="000A6763">
      <w:pPr>
        <w:pStyle w:val="4"/>
        <w:numPr>
          <w:ilvl w:val="2"/>
          <w:numId w:val="22"/>
        </w:numPr>
        <w:tabs>
          <w:tab w:val="left" w:pos="1134"/>
        </w:tabs>
        <w:ind w:left="567" w:firstLine="0"/>
        <w:rPr>
          <w:lang w:eastAsia="ru-RU"/>
        </w:rPr>
      </w:pPr>
      <w:bookmarkStart w:id="16" w:name="_Toc353195482"/>
      <w:bookmarkStart w:id="17" w:name="_Toc353349990"/>
      <w:r w:rsidRPr="000A6763">
        <w:rPr>
          <w:lang w:eastAsia="ru-RU"/>
        </w:rPr>
        <w:t>Начало работы с дневником</w:t>
      </w:r>
      <w:bookmarkEnd w:id="16"/>
      <w:bookmarkEnd w:id="17"/>
    </w:p>
    <w:p w:rsidR="000A6763" w:rsidRPr="000A6763" w:rsidRDefault="000A6763" w:rsidP="000A6763">
      <w:pPr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B09F4" w:rsidRPr="00AD1EDD" w:rsidRDefault="00EB09F4" w:rsidP="00EB09F4">
      <w:pPr>
        <w:spacing w:before="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учащегося – это документ  образовательного процесса, в котором фиксируется:</w:t>
      </w:r>
    </w:p>
    <w:p w:rsidR="00EB09F4" w:rsidRPr="00AD1EDD" w:rsidRDefault="00EB09F4" w:rsidP="00EB09F4">
      <w:pPr>
        <w:numPr>
          <w:ilvl w:val="0"/>
          <w:numId w:val="7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занятий.</w:t>
      </w:r>
    </w:p>
    <w:p w:rsidR="00EB09F4" w:rsidRPr="00AD1EDD" w:rsidRDefault="00EB09F4" w:rsidP="00EB09F4">
      <w:pPr>
        <w:numPr>
          <w:ilvl w:val="0"/>
          <w:numId w:val="7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домашних заданиях.</w:t>
      </w:r>
    </w:p>
    <w:p w:rsidR="00EB09F4" w:rsidRPr="00AD1EDD" w:rsidRDefault="00EB09F4" w:rsidP="00EB09F4">
      <w:pPr>
        <w:numPr>
          <w:ilvl w:val="0"/>
          <w:numId w:val="7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успеваемости учащегося.</w:t>
      </w:r>
    </w:p>
    <w:p w:rsidR="00EB09F4" w:rsidRPr="00AD1EDD" w:rsidRDefault="0079226F" w:rsidP="00EB09F4">
      <w:pPr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226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на кнопку "Вход в систему" учащийся автоматически попадает в  раздел  ведения электронного дневника</w:t>
      </w:r>
    </w:p>
    <w:p w:rsidR="00EB09F4" w:rsidRPr="00AD1EDD" w:rsidRDefault="00CD4495" w:rsidP="00EB09F4">
      <w:pPr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D4495">
        <w:rPr>
          <w:rFonts w:eastAsiaTheme="minorEastAsia"/>
          <w:noProof/>
          <w:lang w:eastAsia="ru-RU"/>
        </w:rPr>
        <w:pict>
          <v:shape id="Поле 512" o:spid="_x0000_s1034" type="#_x0000_t202" style="position:absolute;left:0;text-align:left;margin-left:341.55pt;margin-top:3.55pt;width:18pt;height:22.5pt;z-index:251784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rJvTQIAAII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" filled="f" stroked="f" strokeweight=".5pt">
            <v:path arrowok="t"/>
            <v:textbox style="mso-next-textbox:#Поле 512">
              <w:txbxContent>
                <w:p w:rsidR="00EB09F4" w:rsidRPr="00E473E3" w:rsidRDefault="00EB09F4" w:rsidP="00EB09F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ins w:id="18" w:author="user" w:date="2013-04-02T17:26:00Z">
        <w:r w:rsidRPr="00CD4495">
          <w:rPr>
            <w:rFonts w:eastAsiaTheme="minorEastAsia"/>
            <w:noProof/>
            <w:lang w:eastAsia="ru-RU"/>
          </w:rPr>
          <w:pict>
            <v:shape id="Прямая со стрелкой 515" o:spid="_x0000_s1094" type="#_x0000_t32" style="position:absolute;left:0;text-align:left;margin-left:306.35pt;margin-top:18.35pt;width:35.35pt;height:6pt;flip:x;z-index:251785216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" strokecolor="#c0504d" strokeweight="2pt">
              <v:stroke endarrow="open"/>
              <v:shadow on="t" color="black" opacity="24903f" origin=",.5" offset="0,.55556mm"/>
              <o:lock v:ext="edit" shapetype="f"/>
            </v:shape>
          </w:pict>
        </w:r>
      </w:ins>
      <w:r w:rsidRPr="00CD4495">
        <w:rPr>
          <w:rFonts w:eastAsiaTheme="minorEastAsia"/>
          <w:noProof/>
          <w:lang w:eastAsia="ru-RU"/>
        </w:rPr>
        <w:pict>
          <v:rect id="Прямоугольник 547" o:spid="_x0000_s1093" style="position:absolute;left:0;text-align:left;margin-left:230.7pt;margin-top:24.35pt;width:75.75pt;height:12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" filled="f" strokecolor="red" strokeweight="2pt"/>
        </w:pict>
      </w:r>
      <w:r w:rsidR="00EB09F4">
        <w:rPr>
          <w:noProof/>
          <w:lang w:eastAsia="ru-RU"/>
        </w:rPr>
        <w:drawing>
          <wp:inline distT="0" distB="0" distL="0" distR="0">
            <wp:extent cx="5443011" cy="2981325"/>
            <wp:effectExtent l="0" t="0" r="571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03" cy="29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9F4" w:rsidRPr="00AD1EDD" w:rsidRDefault="00EB09F4" w:rsidP="00EB09F4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3</w:t>
      </w:r>
      <w:r w:rsidR="00CD4495"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"Дневник"</w:t>
      </w:r>
    </w:p>
    <w:p w:rsidR="00EB09F4" w:rsidRPr="00AD1EDD" w:rsidRDefault="00EB09F4" w:rsidP="00EB09F4">
      <w:pPr>
        <w:jc w:val="center"/>
        <w:rPr>
          <w:rFonts w:eastAsiaTheme="minorEastAsia"/>
          <w:lang w:eastAsia="ru-RU"/>
        </w:rPr>
      </w:pPr>
    </w:p>
    <w:p w:rsidR="00EB09F4" w:rsidRPr="00AD1EDD" w:rsidRDefault="00EB09F4" w:rsidP="00EB09F4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просмотра расписания уроков необходимо выбрать  период  обучения (в данном случае  одна учебная неделя) [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D1EDD">
        <w:rPr>
          <w:rFonts w:ascii="Times New Roman" w:eastAsiaTheme="minorEastAsia" w:hAnsi="Times New Roman" w:cs="Times New Roman"/>
          <w:sz w:val="28"/>
          <w:szCs w:val="28"/>
          <w:lang w:eastAsia="ru-RU"/>
        </w:rPr>
        <w:t>]. После указания периода на экране появится расписание уроков на  выбранную неделю.</w:t>
      </w:r>
    </w:p>
    <w:p w:rsidR="00EB09F4" w:rsidRPr="00AD1EDD" w:rsidRDefault="00EB09F4" w:rsidP="00EB09F4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дневнике ведется следующая информация об уроке:</w:t>
      </w:r>
    </w:p>
    <w:p w:rsidR="00EB09F4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307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9F4" w:rsidRPr="00C32307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307">
        <w:rPr>
          <w:rFonts w:ascii="Times New Roman" w:hAnsi="Times New Roman" w:cs="Times New Roman"/>
          <w:sz w:val="28"/>
          <w:szCs w:val="28"/>
        </w:rPr>
        <w:t>Предмет.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lastRenderedPageBreak/>
        <w:t xml:space="preserve">Кабинет. 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>Тема урока.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 xml:space="preserve">Оценка на уроке. </w:t>
      </w:r>
    </w:p>
    <w:p w:rsidR="000A6763" w:rsidRPr="000A6763" w:rsidRDefault="000A6763" w:rsidP="000A6763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A676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Примечание. Вся информация  в дневнике заполняется автоматически и учеником не редактируется.</w:t>
      </w:r>
    </w:p>
    <w:p w:rsidR="000A6763" w:rsidRPr="000A6763" w:rsidRDefault="000A6763" w:rsidP="000A6763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A6763" w:rsidRPr="000A6763" w:rsidRDefault="000A6763" w:rsidP="000A676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pStyle w:val="2"/>
        <w:numPr>
          <w:ilvl w:val="1"/>
          <w:numId w:val="22"/>
        </w:numPr>
        <w:ind w:left="567" w:firstLine="0"/>
        <w:rPr>
          <w:lang w:eastAsia="ru-RU"/>
        </w:rPr>
      </w:pPr>
      <w:bookmarkStart w:id="19" w:name="_Toc353195485"/>
      <w:bookmarkStart w:id="20" w:name="_Toc353349993"/>
      <w:bookmarkStart w:id="21" w:name="_Toc368670534"/>
      <w:r w:rsidRPr="000A6763">
        <w:rPr>
          <w:lang w:eastAsia="ru-RU"/>
        </w:rPr>
        <w:t>Работа с электронной библиотекой</w:t>
      </w:r>
      <w:bookmarkEnd w:id="19"/>
      <w:bookmarkEnd w:id="20"/>
      <w:bookmarkEnd w:id="21"/>
    </w:p>
    <w:p w:rsidR="000A6763" w:rsidRPr="000A6763" w:rsidRDefault="000A6763" w:rsidP="000A6763">
      <w:pPr>
        <w:pStyle w:val="4"/>
        <w:numPr>
          <w:ilvl w:val="2"/>
          <w:numId w:val="22"/>
        </w:numPr>
        <w:ind w:left="567" w:firstLine="0"/>
        <w:rPr>
          <w:rFonts w:eastAsia="Times New Roman"/>
          <w:lang w:eastAsia="ru-RU"/>
        </w:rPr>
      </w:pPr>
      <w:bookmarkStart w:id="22" w:name="_Toc353195486"/>
      <w:bookmarkStart w:id="23" w:name="_Toc353349994"/>
      <w:r w:rsidRPr="000A6763">
        <w:rPr>
          <w:rFonts w:eastAsia="Times New Roman"/>
          <w:lang w:eastAsia="ru-RU"/>
        </w:rPr>
        <w:t>Начало работы</w:t>
      </w:r>
      <w:bookmarkEnd w:id="22"/>
      <w:bookmarkEnd w:id="23"/>
    </w:p>
    <w:p w:rsidR="008070D1" w:rsidRPr="00C80EBA" w:rsidRDefault="008070D1" w:rsidP="008070D1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библиотеки - это распределённые каталогизированные информационные системы, позволяющие хранить, обрабатывать, распространять, анализировать, а также организовывать поиск в разнообразных коллекциях электронных документов через глобальные сети передачи данных. </w:t>
      </w:r>
    </w:p>
    <w:p w:rsidR="008070D1" w:rsidRPr="00C80EBA" w:rsidRDefault="008070D1" w:rsidP="008070D1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Электронная библиотека  ИС ЭО содержит учебные материалы различного формата: электронные книги, методические пособия, презентационные материалы, аудио и видео  клипы и т.д. Каждый преподаватель ведет свою личную библиотеку учебных материалов, применяемые в  процессе обучения. Также преподавателю доступны материалы цифрового образовательного ресурса, которые можно использовать при составлении заданий и методических пособий.</w:t>
      </w:r>
    </w:p>
    <w:p w:rsidR="008070D1" w:rsidRDefault="008070D1" w:rsidP="008070D1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работы в электронной библиотеке </w:t>
      </w:r>
      <w:r w:rsidR="00C56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учащемуся </w:t>
      </w: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 выбрать раздел «Е-библиотека»</w:t>
      </w:r>
      <w:r w:rsidR="00FE0CB0" w:rsidRPr="00FE0CB0">
        <w:rPr>
          <w:rFonts w:ascii="Times New Roman" w:eastAsia="Times New Roman" w:hAnsi="Times New Roman" w:cs="Times New Roman"/>
          <w:sz w:val="28"/>
          <w:szCs w:val="28"/>
          <w:lang w:eastAsia="ru-RU"/>
        </w:rPr>
        <w:t>[4]</w:t>
      </w:r>
      <w:r w:rsidR="00C56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команду «Перейти </w:t>
      </w:r>
      <w:proofErr w:type="gramStart"/>
      <w:r w:rsidR="00C56B8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C56B8C">
        <w:rPr>
          <w:rFonts w:ascii="Times New Roman" w:eastAsia="Times New Roman" w:hAnsi="Times New Roman" w:cs="Times New Roman"/>
          <w:sz w:val="28"/>
          <w:szCs w:val="28"/>
          <w:lang w:eastAsia="ru-RU"/>
        </w:rPr>
        <w:t>…».</w:t>
      </w:r>
    </w:p>
    <w:p w:rsidR="00FE0CB0" w:rsidRDefault="00FE0CB0" w:rsidP="008070D1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0D1" w:rsidRPr="00C80EBA" w:rsidRDefault="00CD4495" w:rsidP="008070D1">
      <w:pPr>
        <w:contextualSpacing/>
      </w:pPr>
      <w:r>
        <w:rPr>
          <w:noProof/>
          <w:lang w:eastAsia="ru-RU"/>
        </w:rPr>
        <w:lastRenderedPageBreak/>
        <w:pict>
          <v:shape id="Поле 1045" o:spid="_x0000_s1035" type="#_x0000_t202" style="position:absolute;margin-left:54.85pt;margin-top:163.6pt;width:33.25pt;height:22.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" filled="f" stroked="f" strokeweight=".5pt">
            <v:path arrowok="t"/>
            <v:textbox>
              <w:txbxContent>
                <w:p w:rsidR="008070D1" w:rsidRPr="003E2F6F" w:rsidRDefault="008070D1" w:rsidP="008070D1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43" o:spid="_x0000_s1092" type="#_x0000_t32" style="position:absolute;margin-left:32.75pt;margin-top:173.25pt;width:21.75pt;height:0;flip:x y;z-index:25180774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1044" o:spid="_x0000_s1091" type="#_x0000_t32" style="position:absolute;margin-left:-10.7pt;margin-top:116.3pt;width:16.3pt;height:0;z-index:2518087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1041" o:spid="_x0000_s1036" type="#_x0000_t202" style="position:absolute;margin-left:-28.75pt;margin-top:104.55pt;width:18pt;height:22.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" filled="f" stroked="f" strokeweight=".5pt">
            <v:path arrowok="t"/>
            <v:textbox>
              <w:txbxContent>
                <w:p w:rsidR="008070D1" w:rsidRPr="00E473E3" w:rsidRDefault="008070D1" w:rsidP="008070D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42" o:spid="_x0000_s1037" type="#_x0000_t202" style="position:absolute;margin-left:7.75pt;margin-top:86.6pt;width:9.9pt;height:22.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" filled="f" stroked="f" strokeweight=".5pt">
            <v:path arrowok="t"/>
            <v:textbox>
              <w:txbxContent>
                <w:p w:rsidR="008070D1" w:rsidRPr="008A31AD" w:rsidRDefault="008070D1" w:rsidP="008070D1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47" o:spid="_x0000_s1090" type="#_x0000_t32" style="position:absolute;margin-left:22.25pt;margin-top:97.75pt;width:90.45pt;height:0;z-index:25181081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8070D1" w:rsidRPr="00C80EBA">
        <w:rPr>
          <w:noProof/>
        </w:rPr>
        <w:t xml:space="preserve"> </w:t>
      </w:r>
      <w:r w:rsidR="008070D1">
        <w:rPr>
          <w:noProof/>
          <w:lang w:eastAsia="ru-RU"/>
        </w:rPr>
        <w:drawing>
          <wp:inline distT="0" distB="0" distL="0" distR="0">
            <wp:extent cx="5937999" cy="2923456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8406"/>
                    <a:stretch/>
                  </pic:blipFill>
                  <pic:spPr bwMode="auto">
                    <a:xfrm>
                      <a:off x="0" y="0"/>
                      <a:ext cx="5940425" cy="29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70D1" w:rsidRPr="00C80EBA" w:rsidRDefault="008070D1" w:rsidP="008070D1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24" w:name="_Ref368587619"/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4</w:t>
      </w:r>
      <w:r w:rsidR="00CD4495"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24"/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"Е-Библиотека"</w:t>
      </w:r>
    </w:p>
    <w:p w:rsidR="008070D1" w:rsidRPr="00C80EBA" w:rsidRDefault="008070D1" w:rsidP="008070D1">
      <w:pPr>
        <w:tabs>
          <w:tab w:val="left" w:pos="851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Раздел предназначен для систематизированного хранения, обработки запросов и поиска электронно-цифровых образовательных материалов и позволяет выполнять: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</w:rPr>
        <w:t>поиск образовательных материалов;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</w:rPr>
        <w:t>просмотр образовательных материалов (вид</w:t>
      </w:r>
      <w:proofErr w:type="gramStart"/>
      <w:r w:rsidRPr="00C80EBA">
        <w:rPr>
          <w:rFonts w:ascii="Times New Roman" w:eastAsia="Times New Roman" w:hAnsi="Times New Roman" w:cs="Times New Roman"/>
          <w:sz w:val="28"/>
          <w:szCs w:val="28"/>
        </w:rPr>
        <w:t>ео/ау</w:t>
      </w:r>
      <w:proofErr w:type="gramEnd"/>
      <w:r w:rsidRPr="00C80EBA">
        <w:rPr>
          <w:rFonts w:ascii="Times New Roman" w:eastAsia="Times New Roman" w:hAnsi="Times New Roman" w:cs="Times New Roman"/>
          <w:sz w:val="28"/>
          <w:szCs w:val="28"/>
        </w:rPr>
        <w:t>дио контента) в режиме реального времени;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</w:rPr>
        <w:t>оценивание рейтинга, обсуждение библиотечного материала;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использования и распространения лицензионного электронного контента библиотеки.</w:t>
      </w:r>
    </w:p>
    <w:p w:rsidR="008070D1" w:rsidRPr="00C80EBA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«Е-Библиотека» сдержит разделы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fldSimple w:instr=" REF _Ref368587619 \h  \* MERGEFORMAT ">
        <w:r w:rsidRPr="008070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4</w:t>
        </w:r>
      </w:fldSimple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8070D1" w:rsidRPr="00C80EBA" w:rsidRDefault="008070D1" w:rsidP="008070D1">
      <w:pPr>
        <w:numPr>
          <w:ilvl w:val="0"/>
          <w:numId w:val="2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[2]</w:t>
      </w:r>
      <w:r w:rsidRPr="00C80E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070D1" w:rsidRPr="00C80EBA" w:rsidRDefault="008070D1" w:rsidP="008070D1">
      <w:pPr>
        <w:numPr>
          <w:ilvl w:val="0"/>
          <w:numId w:val="2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Избранные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[3]</w:t>
      </w: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0D1" w:rsidRPr="00C80EBA" w:rsidRDefault="008070D1" w:rsidP="008070D1">
      <w:pPr>
        <w:numPr>
          <w:ilvl w:val="0"/>
          <w:numId w:val="23"/>
        </w:numPr>
        <w:contextualSpacing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Популярные</w:t>
      </w: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E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[4].</w:t>
      </w:r>
    </w:p>
    <w:p w:rsidR="008070D1" w:rsidRPr="00C80EBA" w:rsidRDefault="008070D1" w:rsidP="008070D1">
      <w:pPr>
        <w:ind w:left="1080"/>
        <w:jc w:val="both"/>
        <w:rPr>
          <w:rFonts w:eastAsiaTheme="minorEastAsia"/>
          <w:lang w:eastAsia="ru-RU"/>
        </w:rPr>
      </w:pPr>
    </w:p>
    <w:p w:rsidR="008070D1" w:rsidRDefault="008070D1" w:rsidP="008070D1">
      <w:pPr>
        <w:ind w:firstLine="567"/>
      </w:pPr>
    </w:p>
    <w:p w:rsidR="008070D1" w:rsidRPr="00A47A96" w:rsidRDefault="008070D1" w:rsidP="008070D1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25" w:name="_Toc353294080"/>
      <w:bookmarkStart w:id="26" w:name="_Toc368665523"/>
      <w:bookmarkStart w:id="27" w:name="_Toc368670535"/>
      <w:r w:rsidRPr="00A47A96">
        <w:rPr>
          <w:rFonts w:ascii="Times New Roman" w:hAnsi="Times New Roman" w:cs="Times New Roman"/>
          <w:color w:val="auto"/>
        </w:rPr>
        <w:t>5.2.  Поиск учебных материалов</w:t>
      </w:r>
      <w:bookmarkEnd w:id="25"/>
      <w:bookmarkEnd w:id="26"/>
      <w:bookmarkEnd w:id="27"/>
    </w:p>
    <w:p w:rsidR="008070D1" w:rsidRDefault="008070D1" w:rsidP="008070D1"/>
    <w:p w:rsidR="008070D1" w:rsidRPr="00B00534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Поиск учебного материала в ИС ЭО можно выполнить инструментами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fldSimple w:instr=" REF _Ref368587619 \h  \* MERGEFORMAT ">
        <w:r w:rsidRPr="008070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4</w:t>
        </w:r>
      </w:fldSimple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070D1" w:rsidRDefault="008070D1" w:rsidP="008070D1">
      <w:pPr>
        <w:pStyle w:val="a3"/>
        <w:numPr>
          <w:ilvl w:val="0"/>
          <w:numId w:val="13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Простой поиск.</w:t>
      </w:r>
    </w:p>
    <w:p w:rsidR="008070D1" w:rsidRDefault="008070D1" w:rsidP="008070D1">
      <w:pPr>
        <w:pStyle w:val="a3"/>
        <w:numPr>
          <w:ilvl w:val="0"/>
          <w:numId w:val="13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Расширенный поиск.</w:t>
      </w:r>
    </w:p>
    <w:p w:rsidR="008070D1" w:rsidRPr="00B00534" w:rsidRDefault="008070D1" w:rsidP="008070D1">
      <w:pPr>
        <w:pStyle w:val="a3"/>
        <w:numPr>
          <w:ilvl w:val="0"/>
          <w:numId w:val="13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Рубрикатор.</w:t>
      </w:r>
    </w:p>
    <w:p w:rsidR="008070D1" w:rsidRPr="003A31D7" w:rsidRDefault="00CD4495" w:rsidP="008070D1">
      <w:pPr>
        <w:keepNext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pict>
          <v:shape id="Прямая со стрелкой 1048" o:spid="_x0000_s1088" type="#_x0000_t32" style="position:absolute;left:0;text-align:left;margin-left:6.45pt;margin-top:21.95pt;width:14.85pt;height:0;z-index:25181286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pict>
          <v:shape id="Поле 1046" o:spid="_x0000_s1039" type="#_x0000_t202" style="position:absolute;left:0;text-align:left;margin-left:-14.45pt;margin-top:11.85pt;width:18pt;height:22.5pt;z-index:251811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" filled="f" stroked="f" strokeweight=".5pt">
            <v:path arrowok="t"/>
            <v:textbox>
              <w:txbxContent>
                <w:p w:rsidR="008070D1" w:rsidRPr="00E473E3" w:rsidRDefault="008070D1" w:rsidP="008070D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pict>
          <v:shape id="Поле 1049" o:spid="_x0000_s1040" type="#_x0000_t202" style="position:absolute;left:0;text-align:left;margin-left:182.75pt;margin-top:29.35pt;width:18pt;height:22.5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" filled="f" stroked="f" strokeweight=".5pt">
            <v:path arrowok="t"/>
            <v:textbox>
              <w:txbxContent>
                <w:p w:rsidR="008070D1" w:rsidRPr="00E473E3" w:rsidRDefault="008070D1" w:rsidP="008070D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pict>
          <v:shape id="Прямая со стрелкой 1051" o:spid="_x0000_s1087" type="#_x0000_t32" style="position:absolute;left:0;text-align:left;margin-left:126.85pt;margin-top:39.8pt;width:61.15pt;height:0;flip:x;z-index:25181593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pict>
          <v:shape id="Поле 1050" o:spid="_x0000_s1041" type="#_x0000_t202" style="position:absolute;left:0;text-align:left;margin-left:-15.2pt;margin-top:32.95pt;width:23.05pt;height:22.5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" filled="f" stroked="f" strokeweight=".5pt">
            <v:path arrowok="t"/>
            <v:textbox>
              <w:txbxContent>
                <w:p w:rsidR="008070D1" w:rsidRPr="008A31AD" w:rsidRDefault="008070D1" w:rsidP="008070D1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pict>
          <v:shape id="Прямая со стрелкой 1052" o:spid="_x0000_s1086" type="#_x0000_t32" style="position:absolute;left:0;text-align:left;margin-left:-2.4pt;margin-top:43.9pt;width:29.3pt;height:0;z-index:2518169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8070D1"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702624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0D1" w:rsidRPr="003A31D7" w:rsidRDefault="008070D1" w:rsidP="008070D1">
      <w:pPr>
        <w:pStyle w:val="a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Ref368649570"/>
      <w:r w:rsidRPr="003A31D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D4495" w:rsidRPr="003A31D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31D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CD4495" w:rsidRPr="003A31D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CD4495" w:rsidRPr="003A31D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8"/>
      <w:r w:rsidRPr="003A31D7">
        <w:rPr>
          <w:rFonts w:ascii="Times New Roman" w:hAnsi="Times New Roman" w:cs="Times New Roman"/>
          <w:color w:val="auto"/>
          <w:sz w:val="24"/>
          <w:szCs w:val="24"/>
        </w:rPr>
        <w:t>. Раздел Поиска ЦОР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Простого Поиска нужно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Поле для поиска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fldSimple w:instr=" REF _Ref368649570 \h  \* MERGEFORMAT ">
        <w:r w:rsidRPr="008070D1">
          <w:rPr>
            <w:rFonts w:ascii="Times New Roman" w:hAnsi="Times New Roman" w:cs="Times New Roman"/>
            <w:sz w:val="28"/>
            <w:szCs w:val="28"/>
          </w:rPr>
          <w:t>Рисунок 5</w:t>
        </w:r>
      </w:fldSimple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внести слово, которое возможно присутствует в названии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нажать на кнопку </w:t>
      </w:r>
      <w:r>
        <w:rPr>
          <w:rFonts w:ascii="Times New Roman" w:eastAsia="Times New Roman" w:hAnsi="Times New Roman" w:cs="Times New Roman"/>
          <w:sz w:val="28"/>
          <w:szCs w:val="28"/>
        </w:rPr>
        <w:t>«Поиск».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Расширенный поиск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fldSimple w:instr=" REF _Ref368649570 \h  \* MERGEFORMAT ">
        <w:r w:rsidRPr="008070D1">
          <w:rPr>
            <w:rFonts w:ascii="Times New Roman" w:hAnsi="Times New Roman" w:cs="Times New Roman"/>
            <w:sz w:val="28"/>
            <w:szCs w:val="28"/>
          </w:rPr>
          <w:t>Рисунок 5</w:t>
        </w:r>
      </w:fldSimple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позволяет искать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ЦОРы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параметрам: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Автор.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Краткая информация.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Ключевые слова.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Название (Тема).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Поставщик.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Рубрикатор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fldSimple w:instr=" REF _Ref368649570 \h  \* MERGEFORMAT ">
        <w:r w:rsidRPr="008070D1">
          <w:rPr>
            <w:rFonts w:ascii="Times New Roman" w:hAnsi="Times New Roman" w:cs="Times New Roman"/>
            <w:sz w:val="28"/>
            <w:szCs w:val="28"/>
          </w:rPr>
          <w:t>Рисунок 5</w:t>
        </w:r>
      </w:fldSimple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  представляет собой библиотечный каталог, где можно по разделам и подразделам листать материалы. Структура Рубрикатора:</w:t>
      </w:r>
    </w:p>
    <w:p w:rsidR="008070D1" w:rsidRPr="003A31D7" w:rsidRDefault="008070D1" w:rsidP="008070D1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1D7">
        <w:rPr>
          <w:rFonts w:ascii="Times New Roman" w:eastAsia="Times New Roman" w:hAnsi="Times New Roman" w:cs="Times New Roman"/>
          <w:sz w:val="28"/>
          <w:szCs w:val="28"/>
        </w:rPr>
        <w:t>Предмет.</w:t>
      </w:r>
    </w:p>
    <w:p w:rsidR="008070D1" w:rsidRPr="003A31D7" w:rsidRDefault="008070D1" w:rsidP="008070D1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1D7">
        <w:rPr>
          <w:rFonts w:ascii="Times New Roman" w:eastAsia="Times New Roman" w:hAnsi="Times New Roman" w:cs="Times New Roman"/>
          <w:sz w:val="28"/>
          <w:szCs w:val="28"/>
        </w:rPr>
        <w:t>Аудитория (параллель для школьных предметов, Профессиональное направление для предметов по специальности).</w:t>
      </w:r>
    </w:p>
    <w:p w:rsidR="008070D1" w:rsidRPr="003A31D7" w:rsidRDefault="008070D1" w:rsidP="008070D1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1D7">
        <w:rPr>
          <w:rFonts w:ascii="Times New Roman" w:eastAsia="Times New Roman" w:hAnsi="Times New Roman" w:cs="Times New Roman"/>
          <w:sz w:val="28"/>
          <w:szCs w:val="28"/>
        </w:rPr>
        <w:t>Язык контента.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0D1" w:rsidRPr="00A47A96" w:rsidRDefault="008070D1" w:rsidP="008070D1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29" w:name="_Toc353294081"/>
      <w:bookmarkStart w:id="30" w:name="_Toc368665524"/>
      <w:bookmarkStart w:id="31" w:name="_Toc368670536"/>
      <w:r w:rsidRPr="00A47A96">
        <w:rPr>
          <w:rFonts w:ascii="Times New Roman" w:hAnsi="Times New Roman" w:cs="Times New Roman"/>
          <w:color w:val="auto"/>
        </w:rPr>
        <w:t>5.3. Просмотр учебных материалов</w:t>
      </w:r>
      <w:bookmarkEnd w:id="29"/>
      <w:bookmarkEnd w:id="30"/>
      <w:bookmarkEnd w:id="31"/>
    </w:p>
    <w:p w:rsidR="008070D1" w:rsidRDefault="008070D1" w:rsidP="008070D1"/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просмотра учебного материала нужно открыть материал, нажав на название  или на обложку ЦОР.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экране появятся карточка материала с данными (рисунок 28):</w:t>
      </w:r>
    </w:p>
    <w:p w:rsidR="008070D1" w:rsidRDefault="008070D1" w:rsidP="008070D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Номер ЦОР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[1].</w:t>
      </w:r>
    </w:p>
    <w:p w:rsidR="008070D1" w:rsidRPr="00EC3CF4" w:rsidRDefault="008070D1" w:rsidP="008070D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CF4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].</w:t>
      </w:r>
    </w:p>
    <w:p w:rsidR="008070D1" w:rsidRPr="00EC3CF4" w:rsidRDefault="008070D1" w:rsidP="008070D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CF4">
        <w:rPr>
          <w:rFonts w:ascii="Times New Roman" w:eastAsia="Times New Roman" w:hAnsi="Times New Roman" w:cs="Times New Roman"/>
          <w:sz w:val="28"/>
          <w:szCs w:val="28"/>
        </w:rPr>
        <w:t>Поставщик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[3]</w:t>
      </w:r>
      <w:r w:rsidRPr="00EC3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Default="008070D1" w:rsidP="008070D1">
      <w:pPr>
        <w:pStyle w:val="a3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0D1" w:rsidRPr="00EC3CF4" w:rsidRDefault="00860C13" w:rsidP="008070D1">
      <w:pPr>
        <w:pStyle w:val="a3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495">
        <w:rPr>
          <w:noProof/>
          <w:lang w:eastAsia="ru-RU"/>
        </w:rPr>
        <w:lastRenderedPageBreak/>
        <w:pict>
          <v:shape id="Поле 614" o:spid="_x0000_s1044" type="#_x0000_t202" style="position:absolute;left:0;text-align:left;margin-left:298.2pt;margin-top:13.7pt;width:18pt;height:17.85pt;z-index:251796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EoyAIAAMQ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" filled="f" stroked="f" strokeweight=".5pt">
            <v:textbox>
              <w:txbxContent>
                <w:p w:rsidR="008070D1" w:rsidRPr="00F5215F" w:rsidRDefault="008070D1" w:rsidP="008070D1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CD4495">
        <w:rPr>
          <w:noProof/>
          <w:lang w:eastAsia="ru-RU"/>
        </w:rPr>
        <w:pict>
          <v:shape id="Поле 618" o:spid="_x0000_s1042" type="#_x0000_t202" style="position:absolute;left:0;text-align:left;margin-left:350.15pt;margin-top:-4.05pt;width:16.3pt;height:18.6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OKPyAIAAMU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" filled="f" stroked="f" strokeweight=".5pt">
            <v:textbox>
              <w:txbxContent>
                <w:p w:rsidR="008070D1" w:rsidRPr="00094FC7" w:rsidRDefault="008070D1" w:rsidP="008070D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 w:rsidRPr="00CD4495">
        <w:rPr>
          <w:noProof/>
          <w:lang w:eastAsia="ru-RU"/>
        </w:rPr>
        <w:pict>
          <v:shape id="Прямая со стрелкой 621" o:spid="_x0000_s1083" type="#_x0000_t32" style="position:absolute;left:0;text-align:left;margin-left:360.45pt;margin-top:17.05pt;width:0;height:25.35pt;z-index:251801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" strokecolor="#c0504d" strokeweight="2pt">
            <v:stroke endarrow="open"/>
            <v:shadow on="t" color="black" opacity="24903f" origin=",.5" offset="0,.55556mm"/>
          </v:shape>
        </w:pict>
      </w:r>
      <w:r w:rsidRPr="00CD4495">
        <w:rPr>
          <w:noProof/>
          <w:lang w:eastAsia="ru-RU"/>
        </w:rPr>
        <w:pict>
          <v:shape id="_x0000_s1043" type="#_x0000_t202" style="position:absolute;left:0;text-align:left;margin-left:376.35pt;margin-top:-4.05pt;width:16.3pt;height:18.6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" filled="f" stroked="f" strokeweight=".5pt">
            <v:textbox>
              <w:txbxContent>
                <w:p w:rsidR="008070D1" w:rsidRPr="00F5215F" w:rsidRDefault="008070D1" w:rsidP="008070D1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Pr="00CD4495">
        <w:rPr>
          <w:noProof/>
          <w:lang w:eastAsia="ru-RU"/>
        </w:rPr>
        <w:pict>
          <v:shape id="Прямая со стрелкой 617" o:spid="_x0000_s1085" type="#_x0000_t32" style="position:absolute;left:0;text-align:left;margin-left:387.45pt;margin-top:13.7pt;width:0;height:25.05pt;z-index:251797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" strokecolor="#c0504d" strokeweight="2pt">
            <v:stroke endarrow="open"/>
            <v:shadow on="t" color="black" opacity="24903f" origin=",.5" offset="0,.55556mm"/>
          </v:shape>
        </w:pict>
      </w:r>
      <w:r w:rsidR="00CD4495" w:rsidRPr="00CD4495">
        <w:rPr>
          <w:noProof/>
          <w:lang w:eastAsia="ru-RU"/>
        </w:rPr>
        <w:pict>
          <v:shape id="Поле 609" o:spid="_x0000_s1045" type="#_x0000_t202" style="position:absolute;left:0;text-align:left;margin-left:91.1pt;margin-top:9.45pt;width:18pt;height:22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" filled="f" stroked="f" strokeweight=".5pt">
            <v:textbox>
              <w:txbxContent>
                <w:p w:rsidR="008070D1" w:rsidRPr="00F5215F" w:rsidRDefault="008070D1" w:rsidP="008070D1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8070D1" w:rsidRDefault="00822722" w:rsidP="008070D1">
      <w:pPr>
        <w:pStyle w:val="a3"/>
        <w:keepNext/>
        <w:ind w:left="0"/>
        <w:jc w:val="center"/>
      </w:pPr>
      <w:r w:rsidRPr="00CD4495">
        <w:rPr>
          <w:noProof/>
          <w:lang w:eastAsia="ru-RU"/>
        </w:rPr>
        <w:pict>
          <v:shape id="Прямая со стрелкой 613" o:spid="_x0000_s1084" type="#_x0000_t32" style="position:absolute;left:0;text-align:left;margin-left:306.45pt;margin-top:16.15pt;width:0;height:28.3pt;z-index:251795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" strokecolor="#c0504d" strokeweight="2pt">
            <v:stroke endarrow="open"/>
            <v:shadow on="t" color="black" opacity="24903f" origin=",.5" offset="0,.55556mm"/>
          </v:shape>
        </w:pict>
      </w:r>
      <w:r w:rsidR="00CD4495">
        <w:rPr>
          <w:noProof/>
          <w:lang w:eastAsia="ru-RU"/>
        </w:rPr>
        <w:pict>
          <v:shape id="Поле 620" o:spid="_x0000_s1046" type="#_x0000_t202" style="position:absolute;left:0;text-align:left;margin-left:17.4pt;margin-top:132.15pt;width:16.3pt;height:18.6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" filled="f" stroked="f" strokeweight=".5pt">
            <v:textbox>
              <w:txbxContent>
                <w:p w:rsidR="008070D1" w:rsidRPr="00E16FD7" w:rsidRDefault="008070D1" w:rsidP="008070D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 w:rsidR="00CD4495">
        <w:rPr>
          <w:noProof/>
          <w:lang w:eastAsia="ru-RU"/>
        </w:rPr>
        <w:pict>
          <v:shape id="Поле 736" o:spid="_x0000_s1047" type="#_x0000_t202" style="position:absolute;left:0;text-align:left;margin-left:27.65pt;margin-top:114pt;width:20.25pt;height:22.7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" filled="f" stroked="f" strokeweight=".5pt">
            <v:path arrowok="t"/>
            <v:textbox>
              <w:txbxContent>
                <w:p w:rsidR="008070D1" w:rsidRPr="00E16FD7" w:rsidRDefault="008070D1" w:rsidP="008070D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 w:rsidR="00CD4495">
        <w:rPr>
          <w:noProof/>
          <w:lang w:eastAsia="ru-RU"/>
        </w:rPr>
        <w:pict>
          <v:shape id="Прямая со стрелкой 737" o:spid="_x0000_s1082" type="#_x0000_t32" style="position:absolute;left:0;text-align:left;margin-left:35.85pt;margin-top:141.2pt;width:24.3pt;height:0;z-index:25179033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CD4495">
        <w:rPr>
          <w:noProof/>
          <w:lang w:eastAsia="ru-RU"/>
        </w:rPr>
        <w:pict>
          <v:shape id="Прямая со стрелкой 703" o:spid="_x0000_s1081" type="#_x0000_t32" style="position:absolute;left:0;text-align:left;margin-left:47.3pt;margin-top:128.3pt;width:29.85pt;height:0;z-index:2518036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CD4495">
        <w:rPr>
          <w:noProof/>
          <w:lang w:eastAsia="ru-RU"/>
        </w:rPr>
        <w:pict>
          <v:shape id="Прямая со стрелкой 619" o:spid="_x0000_s1080" type="#_x0000_t32" style="position:absolute;left:0;text-align:left;margin-left:35.75pt;margin-top:279.55pt;width:28.5pt;height:0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" strokecolor="#c0504d" strokeweight="2pt">
            <v:stroke endarrow="open"/>
            <v:shadow on="t" color="black" opacity="24903f" origin=",.5" offset="0,.55556mm"/>
          </v:shape>
        </w:pict>
      </w:r>
      <w:r w:rsidR="00CD4495">
        <w:rPr>
          <w:noProof/>
          <w:lang w:eastAsia="ru-RU"/>
        </w:rPr>
        <w:pict>
          <v:shape id="Поле 622" o:spid="_x0000_s1048" type="#_x0000_t202" style="position:absolute;left:0;text-align:left;margin-left:17.3pt;margin-top:268.85pt;width:16.3pt;height:18.6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" filled="f" stroked="f" strokeweight=".5pt">
            <v:textbox>
              <w:txbxContent>
                <w:p w:rsidR="008070D1" w:rsidRPr="00E16FD7" w:rsidRDefault="008070D1" w:rsidP="008070D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 w:rsidR="00CD4495">
        <w:rPr>
          <w:noProof/>
          <w:lang w:eastAsia="ru-RU"/>
        </w:rPr>
        <w:pict>
          <v:shape id="Поле 611" o:spid="_x0000_s1049" type="#_x0000_t202" style="position:absolute;left:0;text-align:left;margin-left:20.95pt;margin-top:19.95pt;width:18pt;height:22.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" filled="f" stroked="f" strokeweight=".5pt">
            <v:textbox>
              <w:txbxContent>
                <w:p w:rsidR="008070D1" w:rsidRPr="00F5215F" w:rsidRDefault="008070D1" w:rsidP="008070D1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CD4495">
        <w:rPr>
          <w:noProof/>
          <w:lang w:eastAsia="ru-RU"/>
        </w:rPr>
        <w:pict>
          <v:shape id="Прямая со стрелкой 612" o:spid="_x0000_s1079" type="#_x0000_t32" style="position:absolute;left:0;text-align:left;margin-left:39.25pt;margin-top:28.3pt;width:23.7pt;height:0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" strokecolor="#c0504d" strokeweight="2pt">
            <v:stroke endarrow="open"/>
            <v:shadow on="t" color="black" opacity="24903f" origin=",.5" offset="0,.55556mm"/>
          </v:shape>
        </w:pict>
      </w:r>
      <w:r w:rsidR="00CD4495">
        <w:rPr>
          <w:noProof/>
          <w:lang w:eastAsia="ru-RU"/>
        </w:rPr>
        <w:pict>
          <v:shape id="Прямая со стрелкой 610" o:spid="_x0000_s1078" type="#_x0000_t32" style="position:absolute;left:0;text-align:left;margin-left:103.4pt;margin-top:1.1pt;width:.3pt;height:27.25pt;z-index:251792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" strokecolor="#c0504d" strokeweight="2pt">
            <v:stroke endarrow="open"/>
            <v:shadow on="t" color="black" opacity="24903f" origin=",.5" offset="0,.55556mm"/>
          </v:shape>
        </w:pict>
      </w:r>
      <w:r w:rsidR="008070D1">
        <w:rPr>
          <w:noProof/>
          <w:lang w:eastAsia="ru-RU"/>
        </w:rPr>
        <w:drawing>
          <wp:inline distT="0" distB="0" distL="0" distR="0">
            <wp:extent cx="4710022" cy="4172859"/>
            <wp:effectExtent l="19050" t="19050" r="14605" b="1841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349" cy="41766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070D1" w:rsidRPr="00E16FD7" w:rsidRDefault="008070D1" w:rsidP="008070D1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>. Карточка ЦОР</w:t>
      </w:r>
    </w:p>
    <w:p w:rsidR="008070D1" w:rsidRPr="0024748A" w:rsidRDefault="008070D1" w:rsidP="008070D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0D1" w:rsidRPr="00772B7F" w:rsidRDefault="008070D1" w:rsidP="008070D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B7F">
        <w:rPr>
          <w:rFonts w:ascii="Times New Roman" w:eastAsia="Times New Roman" w:hAnsi="Times New Roman" w:cs="Times New Roman"/>
          <w:sz w:val="28"/>
          <w:szCs w:val="28"/>
        </w:rPr>
        <w:t>В окне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«Карточк</w:t>
      </w:r>
      <w:r w:rsidR="00FE0CB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772B7F">
        <w:rPr>
          <w:rFonts w:ascii="Times New Roman" w:eastAsia="Times New Roman" w:hAnsi="Times New Roman" w:cs="Times New Roman"/>
          <w:sz w:val="28"/>
          <w:szCs w:val="28"/>
        </w:rPr>
        <w:t>учебного материала» можно:</w:t>
      </w:r>
    </w:p>
    <w:p w:rsidR="008070D1" w:rsidRPr="00045060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Оценить  материал 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Нравится[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 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 нравится[</w:t>
      </w:r>
      <w:r w:rsidR="00860C13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])</w:t>
      </w:r>
      <w:r w:rsidRPr="000450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Добавить  в «Избранное»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 w:rsidRPr="000450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Pr="00045060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Комментировать</w:t>
      </w:r>
      <w:r w:rsidRPr="00D46106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46106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070D1" w:rsidRPr="00045060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060">
        <w:rPr>
          <w:rFonts w:ascii="Times New Roman" w:eastAsia="Times New Roman" w:hAnsi="Times New Roman" w:cs="Times New Roman"/>
          <w:sz w:val="28"/>
          <w:szCs w:val="28"/>
        </w:rPr>
        <w:t>Скачать материал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Pr="00094FC7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Скопировать ссылку для использования в Системе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 xml:space="preserve"> [8].</w:t>
      </w:r>
    </w:p>
    <w:p w:rsidR="000A6763" w:rsidRPr="000A6763" w:rsidRDefault="000A6763" w:rsidP="000A6763">
      <w:pPr>
        <w:rPr>
          <w:rFonts w:eastAsiaTheme="minorEastAsia"/>
          <w:lang w:eastAsia="ru-RU"/>
        </w:rPr>
      </w:pPr>
    </w:p>
    <w:p w:rsidR="000A6763" w:rsidRPr="000A6763" w:rsidRDefault="00CD4495" w:rsidP="000A6763">
      <w:pPr>
        <w:keepNext/>
        <w:contextualSpacing/>
        <w:jc w:val="center"/>
      </w:pPr>
      <w:r w:rsidRPr="00CD4495">
        <w:rPr>
          <w:rFonts w:eastAsiaTheme="minorEastAsia"/>
          <w:noProof/>
          <w:lang w:eastAsia="ru-RU"/>
        </w:rPr>
        <w:lastRenderedPageBreak/>
        <w:pict>
          <v:roundrect id="Скругленный прямоугольник 560" o:spid="_x0000_s1050" style="position:absolute;left:0;text-align:left;margin-left:.1pt;margin-top:.05pt;width:468pt;height:9pt;z-index:2517544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" filled="f" strokecolor="red" strokeweight="2pt">
            <v:path arrowok="t"/>
            <v:textbox>
              <w:txbxContent>
                <w:p w:rsidR="000A6763" w:rsidRPr="00E473E3" w:rsidRDefault="000A6763" w:rsidP="000A6763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0A6763" w:rsidRPr="000A6763">
        <w:rPr>
          <w:noProof/>
          <w:lang w:eastAsia="ru-RU"/>
        </w:rPr>
        <w:drawing>
          <wp:inline distT="0" distB="0" distL="0" distR="0">
            <wp:extent cx="5940425" cy="2057598"/>
            <wp:effectExtent l="19050" t="19050" r="22225" b="1905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5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32" w:name="_Ref368669660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7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. Содержание </w:t>
      </w:r>
      <w:r w:rsidR="008070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материала</w:t>
      </w:r>
      <w:bookmarkEnd w:id="32"/>
    </w:p>
    <w:p w:rsidR="000A6763" w:rsidRPr="000A6763" w:rsidRDefault="000A6763" w:rsidP="000A676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 перехода к содержанию, к карточке материала или  к рубрикатору ЦОР используются  команды перехода расположенные</w:t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верхней части окна (</w:t>
      </w:r>
      <w:fldSimple w:instr=" REF _Ref368669660 \h  \* MERGEFORMAT ">
        <w:r w:rsidR="008070D1" w:rsidRPr="000A6763">
          <w:rPr>
            <w:rFonts w:ascii="Times New Roman" w:eastAsiaTheme="minorEastAsia" w:hAnsi="Times New Roman" w:cs="Times New Roman"/>
            <w:b/>
            <w:bCs/>
            <w:sz w:val="24"/>
            <w:szCs w:val="24"/>
            <w:lang w:eastAsia="ru-RU"/>
          </w:rPr>
          <w:t xml:space="preserve">Рисунок </w:t>
        </w:r>
        <w:r w:rsidR="008070D1">
          <w:rPr>
            <w:rFonts w:ascii="Times New Roman" w:eastAsiaTheme="minorEastAsia" w:hAnsi="Times New Roman" w:cs="Times New Roman"/>
            <w:b/>
            <w:bCs/>
            <w:noProof/>
            <w:sz w:val="24"/>
            <w:szCs w:val="24"/>
            <w:lang w:eastAsia="ru-RU"/>
          </w:rPr>
          <w:t>7</w:t>
        </w:r>
        <w:r w:rsidR="008070D1" w:rsidRPr="000A6763">
          <w:rPr>
            <w:rFonts w:ascii="Times New Roman" w:eastAsiaTheme="minorEastAsia" w:hAnsi="Times New Roman" w:cs="Times New Roman"/>
            <w:b/>
            <w:bCs/>
            <w:sz w:val="24"/>
            <w:szCs w:val="24"/>
            <w:lang w:eastAsia="ru-RU"/>
          </w:rPr>
          <w:t xml:space="preserve">. </w:t>
        </w:r>
      </w:fldSimple>
      <w:r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0A6763" w:rsidRPr="000A6763" w:rsidRDefault="000A6763" w:rsidP="000A676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pStyle w:val="2"/>
        <w:numPr>
          <w:ilvl w:val="1"/>
          <w:numId w:val="22"/>
        </w:numPr>
        <w:rPr>
          <w:lang w:eastAsia="ru-RU"/>
        </w:rPr>
      </w:pPr>
      <w:bookmarkStart w:id="33" w:name="_Toc353195489"/>
      <w:bookmarkStart w:id="34" w:name="_Toc353349997"/>
      <w:bookmarkStart w:id="35" w:name="_Toc368670537"/>
      <w:r w:rsidRPr="000A6763">
        <w:rPr>
          <w:lang w:eastAsia="ru-RU"/>
        </w:rPr>
        <w:t>Работа с тестовыми заданиями</w:t>
      </w:r>
      <w:bookmarkEnd w:id="33"/>
      <w:bookmarkEnd w:id="34"/>
      <w:bookmarkEnd w:id="35"/>
    </w:p>
    <w:p w:rsidR="000A6763" w:rsidRPr="000A6763" w:rsidRDefault="000A6763" w:rsidP="000A6763">
      <w:pPr>
        <w:pStyle w:val="4"/>
        <w:numPr>
          <w:ilvl w:val="2"/>
          <w:numId w:val="22"/>
        </w:numPr>
        <w:rPr>
          <w:lang w:eastAsia="ru-RU"/>
        </w:rPr>
      </w:pPr>
      <w:bookmarkStart w:id="36" w:name="_Toc353349998"/>
      <w:r w:rsidRPr="000A6763">
        <w:rPr>
          <w:lang w:eastAsia="ru-RU"/>
        </w:rPr>
        <w:t>Выполнение тестового задания</w:t>
      </w:r>
      <w:bookmarkEnd w:id="36"/>
    </w:p>
    <w:p w:rsidR="000A6763" w:rsidRPr="000A6763" w:rsidRDefault="000A6763" w:rsidP="000A6763">
      <w:pPr>
        <w:rPr>
          <w:rFonts w:eastAsiaTheme="minorEastAsia"/>
          <w:lang w:eastAsia="ru-RU"/>
        </w:rPr>
      </w:pPr>
    </w:p>
    <w:p w:rsidR="000A6763" w:rsidRPr="000A6763" w:rsidRDefault="000A6763" w:rsidP="000A6763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Тестовые задания учащимся назначают преподаватели. Назначенные тестовые задания содержатся в разделе «Запланированные тесты». Для входа в раздел нужно выбрать Тестирование</w:t>
      </w:r>
      <w:r w:rsidR="00E616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через </w:t>
      </w:r>
      <w:r w:rsidR="00E61653"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команду</w:t>
      </w:r>
      <w:r w:rsidR="00E616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«Перейти к…»</w:t>
      </w:r>
      <w:r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Запланированные тесты [1]. </w:t>
      </w:r>
    </w:p>
    <w:p w:rsidR="000A6763" w:rsidRPr="000A6763" w:rsidRDefault="00CD4495" w:rsidP="000A6763">
      <w:pPr>
        <w:keepNext/>
        <w:spacing w:before="40" w:after="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CD449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38" o:spid="_x0000_s1051" style="position:absolute;left:0;text-align:left;margin-left:388.95pt;margin-top:53.85pt;width:23.25pt;height:12.75pt;z-index:25175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" filled="f" strokecolor="red" strokeweight="2pt">
            <v:path arrowok="t"/>
            <v:textbox>
              <w:txbxContent>
                <w:p w:rsidR="000A6763" w:rsidRPr="00E473E3" w:rsidRDefault="000A6763" w:rsidP="000A6763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0A6763"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113" cy="2303585"/>
            <wp:effectExtent l="19050" t="19050" r="24765" b="2095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511" cy="23023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37" w:name="_Ref368670386"/>
      <w:bookmarkStart w:id="38" w:name="_Ref368670366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8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37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«Запланированные тесты»</w:t>
      </w:r>
      <w:bookmarkEnd w:id="38"/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«Запланированные тесты» содержит список назначенных  тестов с данными (</w:t>
      </w:r>
      <w:proofErr w:type="gramStart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fldSimple w:instr=" REF _Ref368670386 \h  \* MERGEFORMAT ">
        <w:r w:rsidR="00A70857" w:rsidRPr="00A708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8</w:t>
        </w:r>
      </w:fldSimple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преподавателя, назначившего тест.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выполнения задания.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теста.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приступить к выполнению тестового задания нужно нажать на «Начать» </w:t>
      </w:r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fldSimple w:instr=" REF _Ref368670386 \h  \* MERGEFORMAT ">
        <w:r w:rsidR="00A70857" w:rsidRPr="00A708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8</w:t>
        </w:r>
      </w:fldSimple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появится окно выполнения теста.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выполнения теста содержит (</w:t>
      </w:r>
      <w:proofErr w:type="gramStart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fldSimple w:instr=" REF _Ref368670428 \h  \* MERGEFORMAT ">
        <w:r w:rsidR="00A70857" w:rsidRPr="00A708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9</w:t>
        </w:r>
      </w:fldSimple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Кнопки перехода к вопросу [1]. Для перехода к вопросу нужно нажать на номер вопроса.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Табло  оставшегося времени до завершения теста [2].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с тестовым  заданием (вопросом) [3].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 для ответа на вопрос [4].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 для завершения теста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[5]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CD4495" w:rsidP="000A6763">
      <w:pPr>
        <w:keepNext/>
        <w:spacing w:before="40"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50" o:spid="_x0000_s1077" type="#_x0000_t32" style="position:absolute;left:0;text-align:left;margin-left:427.15pt;margin-top:15.9pt;width:14.5pt;height:0;flip:x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" strokecolor="#c0504d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49" o:spid="_x0000_s1052" type="#_x0000_t202" style="position:absolute;left:0;text-align:left;margin-left:439.1pt;margin-top:4.95pt;width:18pt;height:22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" filled="f" stroked="f" strokeweight=".5pt">
            <v:textbox>
              <w:txbxContent>
                <w:p w:rsidR="000A6763" w:rsidRPr="00F5215F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48" o:spid="_x0000_s1053" type="#_x0000_t202" style="position:absolute;left:0;text-align:left;margin-left:6.85pt;margin-top:120.25pt;width:16.3pt;height:18.6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" filled="f" stroked="f" strokeweight=".5pt">
            <v:textbox>
              <w:txbxContent>
                <w:p w:rsidR="000A6763" w:rsidRPr="00896753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47" o:spid="_x0000_s1076" type="#_x0000_t32" style="position:absolute;left:0;text-align:left;margin-left:22.95pt;margin-top:127.8pt;width:20.55pt;height:0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" strokecolor="#c0504d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40" o:spid="_x0000_s1075" type="#_x0000_t32" style="position:absolute;left:0;text-align:left;margin-left:23.2pt;margin-top:15.1pt;width:14.15pt;height:0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" strokecolor="#c0504d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39" o:spid="_x0000_s1054" type="#_x0000_t202" style="position:absolute;left:0;text-align:left;margin-left:8.75pt;margin-top:4.6pt;width:18pt;height:22.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" filled="f" stroked="f" strokeweight=".5pt">
            <v:textbox>
              <w:txbxContent>
                <w:p w:rsidR="000A6763" w:rsidRPr="00F5215F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44" o:spid="_x0000_s1055" type="#_x0000_t202" style="position:absolute;left:0;text-align:left;margin-left:10.6pt;margin-top:61pt;width:16.3pt;height:18.6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" filled="f" stroked="f" strokeweight=".5pt">
            <v:textbox>
              <w:txbxContent>
                <w:p w:rsidR="000A6763" w:rsidRPr="00E16FD7" w:rsidRDefault="000A6763" w:rsidP="000A67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42" o:spid="_x0000_s1074" type="#_x0000_t32" style="position:absolute;left:0;text-align:left;margin-left:26.7pt;margin-top:68.55pt;width:20.55pt;height:0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" strokecolor="#c0504d" strokeweight="2pt">
            <v:stroke endarrow="open"/>
            <v:shadow on="t" color="black" opacity="24903f" origin=",.5" offset="0,.55556mm"/>
          </v:shape>
        </w:pict>
      </w:r>
      <w:r w:rsidRPr="00CD449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46" o:spid="_x0000_s1056" style="position:absolute;left:0;text-align:left;margin-left:43.2pt;margin-top:40.05pt;width:156pt;height:69.75pt;z-index:2517637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" filled="f" strokecolor="red" strokeweight="2pt">
            <v:path arrowok="t"/>
            <v:textbox>
              <w:txbxContent>
                <w:p w:rsidR="000A6763" w:rsidRPr="00E473E3" w:rsidRDefault="000A6763" w:rsidP="000A6763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CD449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45" o:spid="_x0000_s1057" style="position:absolute;left:0;text-align:left;margin-left:38.7pt;margin-top:8.55pt;width:32.25pt;height:12.75pt;z-index:2517626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" filled="f" strokecolor="red" strokeweight="2pt">
            <v:path arrowok="t"/>
            <v:textbox>
              <w:txbxContent>
                <w:p w:rsidR="000A6763" w:rsidRPr="00E473E3" w:rsidRDefault="000A6763" w:rsidP="000A6763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41" o:spid="_x0000_s1058" type="#_x0000_t202" style="position:absolute;left:0;text-align:left;margin-left:436.6pt;margin-top:15.45pt;width:18pt;height:22.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" filled="f" stroked="f" strokeweight=".5pt">
            <v:textbox>
              <w:txbxContent>
                <w:p w:rsidR="000A6763" w:rsidRPr="00F5215F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43" o:spid="_x0000_s1073" type="#_x0000_t32" style="position:absolute;left:0;text-align:left;margin-left:424.65pt;margin-top:26.4pt;width:14.5pt;height:0;flip:x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" strokecolor="#c0504d" strokeweight="2pt">
            <v:stroke endarrow="open"/>
            <v:shadow on="t" color="black" opacity="24903f" origin=",.5" offset="0,.55556mm"/>
          </v:shape>
        </w:pict>
      </w:r>
      <w:r w:rsidR="000A6763"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1983858"/>
            <wp:effectExtent l="19050" t="19050" r="9525" b="1651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886" cy="19838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39" w:name="_Ref368670428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9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39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выполнения теста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ответить на тестовый вопрос нужно </w:t>
      </w:r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fldSimple w:instr=" REF _Ref368670428 \h  \* MERGEFORMAT ">
        <w:r w:rsidR="00A70857" w:rsidRPr="00A708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9</w:t>
        </w:r>
      </w:fldSimple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21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правильный ответ.</w:t>
      </w:r>
    </w:p>
    <w:p w:rsidR="000A6763" w:rsidRPr="000A6763" w:rsidRDefault="000A6763" w:rsidP="000A6763">
      <w:pPr>
        <w:numPr>
          <w:ilvl w:val="0"/>
          <w:numId w:val="21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кнопку «Ответ» [4]. На экране появится следующий вопрос.</w:t>
      </w:r>
    </w:p>
    <w:p w:rsidR="000A6763" w:rsidRPr="000A6763" w:rsidRDefault="000A6763" w:rsidP="000A6763">
      <w:pPr>
        <w:numPr>
          <w:ilvl w:val="0"/>
          <w:numId w:val="21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завершению ответов на все вопросы нужно нажать на кнопку «Завершить тест» [5]. На экране появится окно  с информацией о завершении теста 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fldSimple w:instr=" REF _Ref368670463 \h  \* MERGEFORMAT ">
        <w:r w:rsidR="00A70857" w:rsidRPr="00A708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10</w:t>
        </w:r>
      </w:fldSimple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keepNext/>
        <w:spacing w:before="40"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942975"/>
            <wp:effectExtent l="19050" t="19050" r="28575" b="2857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42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eastAsiaTheme="minorEastAsia"/>
          <w:b/>
          <w:bCs/>
          <w:color w:val="4F81BD" w:themeColor="accent1"/>
          <w:sz w:val="18"/>
          <w:szCs w:val="18"/>
          <w:lang w:eastAsia="ru-RU"/>
        </w:rPr>
      </w:pPr>
      <w:bookmarkStart w:id="40" w:name="_Ref368670463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10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40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Информация о завершении теста</w:t>
      </w: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Примечания!!!</w:t>
      </w: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1)Если преподаватель установил запрет на переход к предыдущим вопросам,  не  будет возможности откладывать вопрос, нужно обязательно ответить на вопрос, прежде чем перейти </w:t>
      </w:r>
      <w:proofErr w:type="gramStart"/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</w:t>
      </w:r>
      <w:proofErr w:type="gramEnd"/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следующий.</w:t>
      </w: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2) Если преподаватель установил запрет на изменение  вариантов, не будет возможности менять ответы</w:t>
      </w:r>
      <w:r w:rsidRPr="000A6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477AA" w:rsidRPr="000A6763" w:rsidRDefault="009477AA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тестирования содержатся в разделе «Завершенные тесты» (</w:t>
      </w:r>
      <w:fldSimple w:instr=" REF _Ref368670492 \h  \* MERGEFORMAT ">
        <w:r w:rsidR="00A70857" w:rsidRPr="00A708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11</w:t>
        </w:r>
      </w:fldSimple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6763" w:rsidRPr="000A6763" w:rsidRDefault="00CD4495" w:rsidP="000A6763">
      <w:pPr>
        <w:spacing w:before="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65" o:spid="_x0000_s1072" type="#_x0000_t32" style="position:absolute;left:0;text-align:left;margin-left:346.2pt;margin-top:21.95pt;width:0;height:33.75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" strokecolor="#c0504d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564" o:spid="_x0000_s1059" type="#_x0000_t202" style="position:absolute;left:0;text-align:left;margin-left:336.35pt;margin-top:7pt;width:18pt;height:22.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" filled="f" stroked="f" strokeweight=".5pt">
            <v:textbox>
              <w:txbxContent>
                <w:p w:rsidR="000A6763" w:rsidRPr="00F5215F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552" o:spid="_x0000_s1060" type="#_x0000_t202" style="position:absolute;left:0;text-align:left;margin-left:267.85pt;margin-top:5.5pt;width:16.3pt;height:18.6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" filled="f" stroked="f" strokeweight=".5pt">
            <v:textbox>
              <w:txbxContent>
                <w:p w:rsidR="000A6763" w:rsidRPr="00896753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561" o:spid="_x0000_s1061" type="#_x0000_t202" style="position:absolute;left:0;text-align:left;margin-left:306.35pt;margin-top:7pt;width:18pt;height:22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" filled="f" stroked="f" strokeweight=".5pt">
            <v:textbox>
              <w:txbxContent>
                <w:p w:rsidR="000A6763" w:rsidRPr="00F5215F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67" o:spid="_x0000_s1071" type="#_x0000_t32" style="position:absolute;left:0;text-align:left;margin-left:277.95pt;margin-top:19.7pt;width:0;height:36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" strokecolor="#c0504d" strokeweight="2pt">
            <v:stroke endarrow="open"/>
            <v:shadow on="t" color="black" opacity="24903f" origin=",.5" offset="0,.55556mm"/>
          </v:shape>
        </w:pict>
      </w:r>
      <w:r w:rsidRPr="00CD4495">
        <w:rPr>
          <w:rFonts w:eastAsiaTheme="minorEastAsia"/>
          <w:noProof/>
          <w:lang w:eastAsia="ru-RU"/>
        </w:rPr>
        <w:pict>
          <v:shape id="Поле 563" o:spid="_x0000_s1062" type="#_x0000_t202" style="position:absolute;left:0;text-align:left;margin-left:138.3pt;margin-top:5.6pt;width:16.3pt;height:18.6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" filled="f" stroked="f" strokeweight=".5pt">
            <v:textbox>
              <w:txbxContent>
                <w:p w:rsidR="000A6763" w:rsidRPr="00E16FD7" w:rsidRDefault="000A6763" w:rsidP="000A67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64" o:spid="_x0000_s1063" type="#_x0000_t202" style="position:absolute;left:0;text-align:left;margin-left:218.35pt;margin-top:5.5pt;width:16.3pt;height:18.6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" filled="f" stroked="f" strokeweight=".5pt">
            <v:textbox>
              <w:txbxContent>
                <w:p w:rsidR="000A6763" w:rsidRPr="00E16FD7" w:rsidRDefault="000A6763" w:rsidP="000A67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p w:rsidR="000A6763" w:rsidRPr="000A6763" w:rsidRDefault="00CD4495" w:rsidP="000A6763">
      <w:pPr>
        <w:keepNext/>
        <w:spacing w:before="40"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62" o:spid="_x0000_s1070" type="#_x0000_t32" style="position:absolute;left:0;text-align:left;margin-left:316.2pt;margin-top:1.45pt;width:0;height:33.7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" strokecolor="#c0504d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63" o:spid="_x0000_s1069" type="#_x0000_t32" style="position:absolute;left:0;text-align:left;margin-left:148.2pt;margin-top:.7pt;width:0;height:36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" strokecolor="#c0504d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62" o:spid="_x0000_s1068" type="#_x0000_t32" style="position:absolute;left:0;text-align:left;margin-left:228pt;margin-top:.7pt;width:0;height:36.7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" strokecolor="#c0504d" strokeweight="2pt">
            <v:stroke endarrow="open"/>
            <v:shadow on="t" color="black" opacity="24903f" origin=",.5" offset="0,.55556mm"/>
          </v:shape>
        </w:pict>
      </w:r>
      <w:r w:rsidRPr="00CD449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66" o:spid="_x0000_s1064" style="position:absolute;left:0;text-align:left;margin-left:114.45pt;margin-top:38.95pt;width:83.25pt;height:9pt;z-index:2517749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" filled="f" strokecolor="red" strokeweight="2pt">
            <v:path arrowok="t"/>
            <v:textbox>
              <w:txbxContent>
                <w:p w:rsidR="000A6763" w:rsidRPr="00E473E3" w:rsidRDefault="000A6763" w:rsidP="000A6763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60" o:spid="_x0000_s1065" type="#_x0000_t202" style="position:absolute;left:0;text-align:left;margin-left:23pt;margin-top:29.75pt;width:18pt;height:22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" filled="f" stroked="f" strokeweight=".5pt">
            <v:textbox>
              <w:txbxContent>
                <w:p w:rsidR="000A6763" w:rsidRPr="00F5215F" w:rsidRDefault="000A6763" w:rsidP="000A67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61" o:spid="_x0000_s1067" type="#_x0000_t32" style="position:absolute;left:0;text-align:left;margin-left:36.15pt;margin-top:38.75pt;width:14.15pt;height:0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" strokecolor="#c0504d" strokeweight="2pt">
            <v:stroke endarrow="open"/>
            <v:shadow on="t" color="black" opacity="24903f" origin=",.5" offset="0,.55556mm"/>
          </v:shape>
        </w:pict>
      </w:r>
      <w:r w:rsidRPr="00CD449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65" o:spid="_x0000_s1066" style="position:absolute;left:0;text-align:left;margin-left:49.95pt;margin-top:35.2pt;width:45pt;height:12.75pt;z-index:2517739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" filled="f" strokecolor="red" strokeweight="2pt">
            <v:path arrowok="t"/>
            <v:textbox>
              <w:txbxContent>
                <w:p w:rsidR="000A6763" w:rsidRPr="00E473E3" w:rsidRDefault="000A6763" w:rsidP="000A6763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0A6763"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8486" cy="2057400"/>
            <wp:effectExtent l="19050" t="19050" r="14605" b="1905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39" cy="2059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41" w:name="_Ref368670492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11</w:t>
      </w:r>
      <w:r w:rsidR="00CD4495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41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Раздел "Завершенные тесты"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«Завершенные тесты» содержит список завершенных   тестов с данными (</w:t>
      </w:r>
      <w:proofErr w:type="gramStart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fldSimple w:instr=" REF _Ref368670492 \h  \* MERGEFORMAT ">
        <w:r w:rsidR="00A70857" w:rsidRPr="00A708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Рисунок 11</w:t>
        </w:r>
      </w:fldSimple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 преподавателя, назначившего тест 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[1]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выполнения задания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[2]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[3]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теста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[4]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набранных  баллов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[5]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[6]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A6763" w:rsidRPr="000A6763" w:rsidSect="0012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4E3B"/>
    <w:multiLevelType w:val="hybridMultilevel"/>
    <w:tmpl w:val="021C486E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4B40"/>
    <w:multiLevelType w:val="hybridMultilevel"/>
    <w:tmpl w:val="237E0212"/>
    <w:lvl w:ilvl="0" w:tplc="CC64B61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580732"/>
    <w:multiLevelType w:val="hybridMultilevel"/>
    <w:tmpl w:val="5B540FD6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437B1D"/>
    <w:multiLevelType w:val="hybridMultilevel"/>
    <w:tmpl w:val="A20C3266"/>
    <w:lvl w:ilvl="0" w:tplc="162633A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7D12AD7"/>
    <w:multiLevelType w:val="hybridMultilevel"/>
    <w:tmpl w:val="702E279E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12EFB"/>
    <w:multiLevelType w:val="hybridMultilevel"/>
    <w:tmpl w:val="876CB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D3A6F"/>
    <w:multiLevelType w:val="hybridMultilevel"/>
    <w:tmpl w:val="E56615F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AB44C3A"/>
    <w:multiLevelType w:val="hybridMultilevel"/>
    <w:tmpl w:val="32A8B148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DAC2C6A"/>
    <w:multiLevelType w:val="hybridMultilevel"/>
    <w:tmpl w:val="464412F2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F184FEF"/>
    <w:multiLevelType w:val="hybridMultilevel"/>
    <w:tmpl w:val="FA7E7B06"/>
    <w:lvl w:ilvl="0" w:tplc="31FC11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F281922"/>
    <w:multiLevelType w:val="hybridMultilevel"/>
    <w:tmpl w:val="42DE8E70"/>
    <w:lvl w:ilvl="0" w:tplc="703E8D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52E3155"/>
    <w:multiLevelType w:val="hybridMultilevel"/>
    <w:tmpl w:val="728CBF4A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84F3DE1"/>
    <w:multiLevelType w:val="multilevel"/>
    <w:tmpl w:val="47EA6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F6E05B7"/>
    <w:multiLevelType w:val="hybridMultilevel"/>
    <w:tmpl w:val="B8C2600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57F432C"/>
    <w:multiLevelType w:val="multilevel"/>
    <w:tmpl w:val="FB3820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186228B"/>
    <w:multiLevelType w:val="multilevel"/>
    <w:tmpl w:val="98789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618D197D"/>
    <w:multiLevelType w:val="hybridMultilevel"/>
    <w:tmpl w:val="1C86B15E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772436F"/>
    <w:multiLevelType w:val="hybridMultilevel"/>
    <w:tmpl w:val="60D0A8A8"/>
    <w:lvl w:ilvl="0" w:tplc="0ECC21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4142FD"/>
    <w:multiLevelType w:val="hybridMultilevel"/>
    <w:tmpl w:val="5320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75818"/>
    <w:multiLevelType w:val="hybridMultilevel"/>
    <w:tmpl w:val="8E640C98"/>
    <w:lvl w:ilvl="0" w:tplc="0ECC21B0">
      <w:start w:val="1"/>
      <w:numFmt w:val="bullet"/>
      <w:lvlText w:val="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0">
    <w:nsid w:val="6DFB7D4A"/>
    <w:multiLevelType w:val="hybridMultilevel"/>
    <w:tmpl w:val="99CA774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14658BE"/>
    <w:multiLevelType w:val="multilevel"/>
    <w:tmpl w:val="C5886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8AB11BD"/>
    <w:multiLevelType w:val="hybridMultilevel"/>
    <w:tmpl w:val="1D76A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E5736A"/>
    <w:multiLevelType w:val="hybridMultilevel"/>
    <w:tmpl w:val="EE0CCC6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B204B91"/>
    <w:multiLevelType w:val="hybridMultilevel"/>
    <w:tmpl w:val="88C8E462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460D98"/>
    <w:multiLevelType w:val="hybridMultilevel"/>
    <w:tmpl w:val="5DB2092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1"/>
  </w:num>
  <w:num w:numId="4">
    <w:abstractNumId w:val="14"/>
  </w:num>
  <w:num w:numId="5">
    <w:abstractNumId w:val="19"/>
  </w:num>
  <w:num w:numId="6">
    <w:abstractNumId w:val="7"/>
  </w:num>
  <w:num w:numId="7">
    <w:abstractNumId w:val="23"/>
  </w:num>
  <w:num w:numId="8">
    <w:abstractNumId w:val="25"/>
  </w:num>
  <w:num w:numId="9">
    <w:abstractNumId w:val="6"/>
  </w:num>
  <w:num w:numId="10">
    <w:abstractNumId w:val="3"/>
  </w:num>
  <w:num w:numId="11">
    <w:abstractNumId w:val="1"/>
  </w:num>
  <w:num w:numId="12">
    <w:abstractNumId w:val="9"/>
  </w:num>
  <w:num w:numId="13">
    <w:abstractNumId w:val="20"/>
  </w:num>
  <w:num w:numId="14">
    <w:abstractNumId w:val="10"/>
  </w:num>
  <w:num w:numId="15">
    <w:abstractNumId w:val="13"/>
  </w:num>
  <w:num w:numId="16">
    <w:abstractNumId w:val="16"/>
  </w:num>
  <w:num w:numId="17">
    <w:abstractNumId w:val="4"/>
  </w:num>
  <w:num w:numId="18">
    <w:abstractNumId w:val="22"/>
  </w:num>
  <w:num w:numId="19">
    <w:abstractNumId w:val="24"/>
  </w:num>
  <w:num w:numId="20">
    <w:abstractNumId w:val="0"/>
  </w:num>
  <w:num w:numId="21">
    <w:abstractNumId w:val="5"/>
  </w:num>
  <w:num w:numId="22">
    <w:abstractNumId w:val="15"/>
  </w:num>
  <w:num w:numId="23">
    <w:abstractNumId w:val="17"/>
  </w:num>
  <w:num w:numId="24">
    <w:abstractNumId w:val="2"/>
  </w:num>
  <w:num w:numId="25">
    <w:abstractNumId w:val="8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CF49E1"/>
    <w:rsid w:val="000453F0"/>
    <w:rsid w:val="000A6763"/>
    <w:rsid w:val="0012028B"/>
    <w:rsid w:val="001216CD"/>
    <w:rsid w:val="00142AB0"/>
    <w:rsid w:val="00276E1B"/>
    <w:rsid w:val="002D6BF2"/>
    <w:rsid w:val="002E698B"/>
    <w:rsid w:val="003F3BCA"/>
    <w:rsid w:val="00447141"/>
    <w:rsid w:val="005278FF"/>
    <w:rsid w:val="0072759C"/>
    <w:rsid w:val="007745D2"/>
    <w:rsid w:val="0079226F"/>
    <w:rsid w:val="008070D1"/>
    <w:rsid w:val="00822722"/>
    <w:rsid w:val="00860C13"/>
    <w:rsid w:val="00897C94"/>
    <w:rsid w:val="008C63C2"/>
    <w:rsid w:val="009477AA"/>
    <w:rsid w:val="00A70857"/>
    <w:rsid w:val="00BD6D76"/>
    <w:rsid w:val="00C56B8C"/>
    <w:rsid w:val="00C62ADA"/>
    <w:rsid w:val="00CD4495"/>
    <w:rsid w:val="00CF49E1"/>
    <w:rsid w:val="00D06899"/>
    <w:rsid w:val="00E61653"/>
    <w:rsid w:val="00EA5BDD"/>
    <w:rsid w:val="00EB09F4"/>
    <w:rsid w:val="00FE0CB0"/>
    <w:rsid w:val="00FE5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9" type="connector" idref="#Прямая со стрелкой 742"/>
        <o:r id="V:Rule30" type="connector" idref="#Прямая со стрелкой 612"/>
        <o:r id="V:Rule31" type="connector" idref="#Прямая со стрелкой 610"/>
        <o:r id="V:Rule32" type="connector" idref="#Прямая со стрелкой 750"/>
        <o:r id="V:Rule33" type="connector" idref="#Прямая со стрелкой 1051"/>
        <o:r id="V:Rule34" type="connector" idref="#Прямая со стрелкой 763"/>
        <o:r id="V:Rule35" type="connector" idref="#Прямая со стрелкой 617"/>
        <o:r id="V:Rule36" type="connector" idref="#Прямая со стрелкой 1048"/>
        <o:r id="V:Rule37" type="connector" idref="#Прямая со стрелкой 1047"/>
        <o:r id="V:Rule38" type="connector" idref="#Прямая со стрелкой 562"/>
        <o:r id="V:Rule39" type="connector" idref="#Прямая со стрелкой 740"/>
        <o:r id="V:Rule40" type="connector" idref="#Прямая со стрелкой 515"/>
        <o:r id="V:Rule41" type="connector" idref="#Прямая со стрелкой 747"/>
        <o:r id="V:Rule42" type="connector" idref="#Прямая со стрелкой 1044"/>
        <o:r id="V:Rule43" type="connector" idref="#Прямая со стрелкой 761"/>
        <o:r id="V:Rule44" type="connector" idref="#Прямая со стрелкой 1043"/>
        <o:r id="V:Rule45" type="connector" idref="#Прямая со стрелкой 621"/>
        <o:r id="V:Rule46" type="connector" idref="#Прямая со стрелкой 565"/>
        <o:r id="V:Rule47" type="connector" idref="#Прямая со стрелкой 619"/>
        <o:r id="V:Rule48" type="connector" idref="#Прямая со стрелкой 613"/>
        <o:r id="V:Rule49" type="connector" idref="#Прямая со стрелкой 737"/>
        <o:r id="V:Rule50" type="connector" idref="#Прямая со стрелкой 573"/>
        <o:r id="V:Rule51" type="connector" idref="#Прямая со стрелкой 762"/>
        <o:r id="V:Rule52" type="connector" idref="#Прямая со стрелкой 703"/>
        <o:r id="V:Rule53" type="connector" idref="#Прямая со стрелкой 1052"/>
        <o:r id="V:Rule54" type="connector" idref="#Прямая со стрелкой 767"/>
        <o:r id="V:Rule55" type="connector" idref="#Прямая со стрелкой 743"/>
        <o:r id="V:Rule56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CD"/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3">
    <w:name w:val="List Paragraph"/>
    <w:basedOn w:val="a"/>
    <w:uiPriority w:val="34"/>
    <w:qFormat/>
    <w:rsid w:val="000A6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763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39"/>
    <w:semiHidden/>
    <w:unhideWhenUsed/>
    <w:qFormat/>
    <w:rsid w:val="000A676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676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676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A6763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0A6763"/>
    <w:rPr>
      <w:color w:val="0000FF" w:themeColor="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8070D1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3">
    <w:name w:val="List Paragraph"/>
    <w:basedOn w:val="a"/>
    <w:uiPriority w:val="34"/>
    <w:qFormat/>
    <w:rsid w:val="000A6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763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39"/>
    <w:semiHidden/>
    <w:unhideWhenUsed/>
    <w:qFormat/>
    <w:rsid w:val="000A676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676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676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A6763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0A6763"/>
    <w:rPr>
      <w:color w:val="0000FF" w:themeColor="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8070D1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79;&#1072;&#1075;&#1086;&#1083;&#1086;&#1074;&#1082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82828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D0B9B-B5FE-4443-8EA2-8EDB51FE8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заголовки</Template>
  <TotalTime>399</TotalTime>
  <Pages>13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nurgozha_y</cp:lastModifiedBy>
  <cp:revision>11</cp:revision>
  <dcterms:created xsi:type="dcterms:W3CDTF">2013-04-10T03:42:00Z</dcterms:created>
  <dcterms:modified xsi:type="dcterms:W3CDTF">2014-05-29T10:33:00Z</dcterms:modified>
</cp:coreProperties>
</file>